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ED7A" w14:textId="69362AED" w:rsidR="00875235" w:rsidRDefault="00875235" w:rsidP="00DB2EF8">
      <w:pPr>
        <w:rPr>
          <w:noProof/>
          <w:lang w:val="en-US"/>
        </w:rPr>
      </w:pPr>
      <w:bookmarkStart w:id="0" w:name="_GoBack"/>
      <w:bookmarkEnd w:id="0"/>
      <w:r>
        <w:rPr>
          <w:noProof/>
          <w:lang w:eastAsia="en-GB"/>
        </w:rPr>
        <w:drawing>
          <wp:anchor distT="0" distB="0" distL="114300" distR="114300" simplePos="0" relativeHeight="251658240" behindDoc="1" locked="1" layoutInCell="1" allowOverlap="1" wp14:anchorId="632446B5" wp14:editId="6B3868C3">
            <wp:simplePos x="0" y="0"/>
            <wp:positionH relativeFrom="column">
              <wp:posOffset>-1170305</wp:posOffset>
            </wp:positionH>
            <wp:positionV relativeFrom="page">
              <wp:posOffset>26670</wp:posOffset>
            </wp:positionV>
            <wp:extent cx="7574280" cy="1071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1-2.pdf"/>
                    <pic:cNvPicPr/>
                  </pic:nvPicPr>
                  <pic:blipFill>
                    <a:blip r:embed="rId5">
                      <a:extLst>
                        <a:ext uri="{28A0092B-C50C-407E-A947-70E740481C1C}">
                          <a14:useLocalDpi xmlns:a14="http://schemas.microsoft.com/office/drawing/2010/main" val="0"/>
                        </a:ext>
                      </a:extLst>
                    </a:blip>
                    <a:stretch>
                      <a:fillRect/>
                    </a:stretch>
                  </pic:blipFill>
                  <pic:spPr>
                    <a:xfrm>
                      <a:off x="0" y="0"/>
                      <a:ext cx="7574280" cy="107188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br w:type="page"/>
      </w:r>
    </w:p>
    <w:p w14:paraId="1B8122E3" w14:textId="1DC0604D" w:rsidR="00FF1D1D" w:rsidRDefault="00587243">
      <w:r>
        <w:rPr>
          <w:noProof/>
          <w:lang w:eastAsia="en-GB"/>
        </w:rPr>
        <w:lastRenderedPageBreak/>
        <mc:AlternateContent>
          <mc:Choice Requires="wps">
            <w:drawing>
              <wp:anchor distT="0" distB="0" distL="114300" distR="114300" simplePos="0" relativeHeight="251661312" behindDoc="0" locked="0" layoutInCell="1" allowOverlap="1" wp14:anchorId="2A25BF78" wp14:editId="2A85CF7F">
                <wp:simplePos x="0" y="0"/>
                <wp:positionH relativeFrom="column">
                  <wp:posOffset>-581025</wp:posOffset>
                </wp:positionH>
                <wp:positionV relativeFrom="paragraph">
                  <wp:posOffset>1504950</wp:posOffset>
                </wp:positionV>
                <wp:extent cx="6438900" cy="82677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438900" cy="82677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EE98DF" w14:textId="4713EAEE" w:rsidR="00346894" w:rsidRDefault="00DB2EF8">
                            <w:pPr>
                              <w:rPr>
                                <w:rFonts w:ascii="Arial" w:hAnsi="Arial" w:cs="Arial"/>
                              </w:rPr>
                            </w:pPr>
                            <w:r w:rsidRPr="004C1134">
                              <w:rPr>
                                <w:rFonts w:ascii="Arial" w:hAnsi="Arial" w:cs="Arial"/>
                                <w:b/>
                              </w:rPr>
                              <w:t>Hillfields</w:t>
                            </w:r>
                            <w:r w:rsidR="003D199F">
                              <w:rPr>
                                <w:rFonts w:ascii="Arial" w:hAnsi="Arial" w:cs="Arial"/>
                              </w:rPr>
                              <w:t xml:space="preserve"> within St Michaels ward is a geographically defined area of Coventry that </w:t>
                            </w:r>
                            <w:r w:rsidR="003D199F" w:rsidRPr="003D199F">
                              <w:rPr>
                                <w:rFonts w:ascii="Arial" w:hAnsi="Arial" w:cs="Arial"/>
                              </w:rPr>
                              <w:t xml:space="preserve">experiences high levels of </w:t>
                            </w:r>
                            <w:r w:rsidRPr="003D199F">
                              <w:rPr>
                                <w:rFonts w:ascii="Arial" w:hAnsi="Arial" w:cs="Arial"/>
                              </w:rPr>
                              <w:t>acquisitive crim</w:t>
                            </w:r>
                            <w:r w:rsidR="0075433E" w:rsidRPr="003D199F">
                              <w:rPr>
                                <w:rFonts w:ascii="Arial" w:hAnsi="Arial" w:cs="Arial"/>
                              </w:rPr>
                              <w:t>e</w:t>
                            </w:r>
                            <w:r w:rsidR="003D199F">
                              <w:rPr>
                                <w:rFonts w:ascii="Arial" w:hAnsi="Arial" w:cs="Arial"/>
                              </w:rPr>
                              <w:t xml:space="preserve">. </w:t>
                            </w:r>
                            <w:r w:rsidR="003D199F" w:rsidRPr="003D199F">
                              <w:rPr>
                                <w:rFonts w:ascii="Arial" w:hAnsi="Arial" w:cs="Arial"/>
                              </w:rPr>
                              <w:t xml:space="preserve">Recent Figures </w:t>
                            </w:r>
                            <w:r w:rsidR="003D199F">
                              <w:rPr>
                                <w:rFonts w:ascii="Arial" w:hAnsi="Arial" w:cs="Arial"/>
                              </w:rPr>
                              <w:t>(</w:t>
                            </w:r>
                            <w:r w:rsidR="003D199F" w:rsidRPr="003D199F">
                              <w:rPr>
                                <w:rFonts w:ascii="Arial" w:hAnsi="Arial" w:cs="Arial"/>
                              </w:rPr>
                              <w:t>F</w:t>
                            </w:r>
                            <w:r w:rsidRPr="003D199F">
                              <w:rPr>
                                <w:rFonts w:ascii="Arial" w:hAnsi="Arial" w:cs="Arial"/>
                              </w:rPr>
                              <w:t>ebruary 1</w:t>
                            </w:r>
                            <w:r w:rsidRPr="003D199F">
                              <w:rPr>
                                <w:rFonts w:ascii="Arial" w:hAnsi="Arial" w:cs="Arial"/>
                                <w:vertAlign w:val="superscript"/>
                              </w:rPr>
                              <w:t>st</w:t>
                            </w:r>
                            <w:r w:rsidRPr="003D199F">
                              <w:rPr>
                                <w:rFonts w:ascii="Arial" w:hAnsi="Arial" w:cs="Arial"/>
                              </w:rPr>
                              <w:t xml:space="preserve"> 2019 to January 31</w:t>
                            </w:r>
                            <w:r w:rsidRPr="003D199F">
                              <w:rPr>
                                <w:rFonts w:ascii="Arial" w:hAnsi="Arial" w:cs="Arial"/>
                                <w:vertAlign w:val="superscript"/>
                              </w:rPr>
                              <w:t>st</w:t>
                            </w:r>
                            <w:r w:rsidRPr="003D199F">
                              <w:rPr>
                                <w:rFonts w:ascii="Arial" w:hAnsi="Arial" w:cs="Arial"/>
                              </w:rPr>
                              <w:t xml:space="preserve"> 2020</w:t>
                            </w:r>
                            <w:r w:rsidR="003D199F">
                              <w:rPr>
                                <w:rFonts w:ascii="Arial" w:hAnsi="Arial" w:cs="Arial"/>
                              </w:rPr>
                              <w:t xml:space="preserve">) produced by the police show that </w:t>
                            </w:r>
                            <w:r w:rsidRPr="003D199F">
                              <w:rPr>
                                <w:rFonts w:ascii="Arial" w:hAnsi="Arial" w:cs="Arial"/>
                              </w:rPr>
                              <w:t xml:space="preserve">Hillfields saw 30.46 </w:t>
                            </w:r>
                            <w:r w:rsidR="00E00ADA" w:rsidRPr="003D199F">
                              <w:rPr>
                                <w:rFonts w:ascii="Arial" w:hAnsi="Arial" w:cs="Arial"/>
                              </w:rPr>
                              <w:t>acquisitive</w:t>
                            </w:r>
                            <w:r w:rsidRPr="003D199F">
                              <w:rPr>
                                <w:rFonts w:ascii="Arial" w:hAnsi="Arial" w:cs="Arial"/>
                              </w:rPr>
                              <w:t xml:space="preserve"> crimes per 1,000 people and 7.26 </w:t>
                            </w:r>
                            <w:r w:rsidR="00E00ADA" w:rsidRPr="003D199F">
                              <w:rPr>
                                <w:rFonts w:ascii="Arial" w:hAnsi="Arial" w:cs="Arial"/>
                              </w:rPr>
                              <w:t>robberies</w:t>
                            </w:r>
                            <w:r w:rsidRPr="003D199F">
                              <w:rPr>
                                <w:rFonts w:ascii="Arial" w:hAnsi="Arial" w:cs="Arial"/>
                              </w:rPr>
                              <w:t xml:space="preserve"> per 1,000 people.</w:t>
                            </w:r>
                            <w:r w:rsidR="003D199F">
                              <w:rPr>
                                <w:rFonts w:ascii="Arial" w:hAnsi="Arial" w:cs="Arial"/>
                              </w:rPr>
                              <w:t xml:space="preserve"> However, </w:t>
                            </w:r>
                            <w:r w:rsidR="003D199F" w:rsidRPr="004C1134">
                              <w:rPr>
                                <w:rFonts w:ascii="Arial" w:hAnsi="Arial" w:cs="Arial"/>
                                <w:b/>
                              </w:rPr>
                              <w:t xml:space="preserve">full figures for the past three years indicate </w:t>
                            </w:r>
                            <w:r w:rsidR="00D26CA8" w:rsidRPr="004C1134">
                              <w:rPr>
                                <w:rFonts w:ascii="Arial" w:hAnsi="Arial" w:cs="Arial"/>
                                <w:b/>
                              </w:rPr>
                              <w:t>a</w:t>
                            </w:r>
                            <w:r w:rsidR="003D199F" w:rsidRPr="004C1134">
                              <w:rPr>
                                <w:rFonts w:ascii="Arial" w:hAnsi="Arial" w:cs="Arial"/>
                                <w:b/>
                              </w:rPr>
                              <w:t>verage</w:t>
                            </w:r>
                            <w:r w:rsidR="00D26CA8" w:rsidRPr="004C1134">
                              <w:rPr>
                                <w:rFonts w:ascii="Arial" w:hAnsi="Arial" w:cs="Arial"/>
                                <w:b/>
                              </w:rPr>
                              <w:t>s</w:t>
                            </w:r>
                            <w:r w:rsidR="003D199F" w:rsidRPr="004C1134">
                              <w:rPr>
                                <w:rFonts w:ascii="Arial" w:hAnsi="Arial" w:cs="Arial"/>
                                <w:b/>
                              </w:rPr>
                              <w:t xml:space="preserve"> within the parameters of the Safer Streets prospectus</w:t>
                            </w:r>
                            <w:r w:rsidR="003D199F">
                              <w:rPr>
                                <w:rFonts w:ascii="Arial" w:hAnsi="Arial" w:cs="Arial"/>
                              </w:rPr>
                              <w:t xml:space="preserve">, even </w:t>
                            </w:r>
                            <w:r w:rsidR="00346894">
                              <w:rPr>
                                <w:rFonts w:ascii="Arial" w:hAnsi="Arial" w:cs="Arial"/>
                              </w:rPr>
                              <w:t>taking account of s</w:t>
                            </w:r>
                            <w:r w:rsidR="00E00ADA" w:rsidRPr="003D199F">
                              <w:rPr>
                                <w:rFonts w:ascii="Arial" w:hAnsi="Arial" w:cs="Arial"/>
                              </w:rPr>
                              <w:t xml:space="preserve">ignificant </w:t>
                            </w:r>
                            <w:r w:rsidR="00346894">
                              <w:rPr>
                                <w:rFonts w:ascii="Arial" w:hAnsi="Arial" w:cs="Arial"/>
                              </w:rPr>
                              <w:t xml:space="preserve">levels of </w:t>
                            </w:r>
                            <w:r w:rsidR="00E00ADA" w:rsidRPr="003D199F">
                              <w:rPr>
                                <w:rFonts w:ascii="Arial" w:hAnsi="Arial" w:cs="Arial"/>
                              </w:rPr>
                              <w:t>under</w:t>
                            </w:r>
                            <w:r w:rsidR="00346894">
                              <w:rPr>
                                <w:rFonts w:ascii="Arial" w:hAnsi="Arial" w:cs="Arial"/>
                              </w:rPr>
                              <w:t xml:space="preserve"> </w:t>
                            </w:r>
                            <w:r w:rsidR="00E00ADA" w:rsidRPr="003D199F">
                              <w:rPr>
                                <w:rFonts w:ascii="Arial" w:hAnsi="Arial" w:cs="Arial"/>
                              </w:rPr>
                              <w:t xml:space="preserve">reporting </w:t>
                            </w:r>
                            <w:r w:rsidR="003D199F">
                              <w:rPr>
                                <w:rFonts w:ascii="Arial" w:hAnsi="Arial" w:cs="Arial"/>
                              </w:rPr>
                              <w:t xml:space="preserve">of crime </w:t>
                            </w:r>
                            <w:r w:rsidR="00E00ADA" w:rsidRPr="003D199F">
                              <w:rPr>
                                <w:rFonts w:ascii="Arial" w:hAnsi="Arial" w:cs="Arial"/>
                              </w:rPr>
                              <w:t>wit</w:t>
                            </w:r>
                            <w:r w:rsidR="003D199F">
                              <w:rPr>
                                <w:rFonts w:ascii="Arial" w:hAnsi="Arial" w:cs="Arial"/>
                              </w:rPr>
                              <w:t>hin the area</w:t>
                            </w:r>
                            <w:r w:rsidR="00E00ADA" w:rsidRPr="003D199F">
                              <w:rPr>
                                <w:rFonts w:ascii="Arial" w:hAnsi="Arial" w:cs="Arial"/>
                              </w:rPr>
                              <w:t>.</w:t>
                            </w:r>
                            <w:r w:rsidR="003D199F">
                              <w:rPr>
                                <w:rFonts w:ascii="Arial" w:hAnsi="Arial" w:cs="Arial"/>
                              </w:rPr>
                              <w:t xml:space="preserve"> </w:t>
                            </w:r>
                          </w:p>
                          <w:p w14:paraId="1A834660" w14:textId="77777777" w:rsidR="00346894" w:rsidRDefault="00346894">
                            <w:pPr>
                              <w:rPr>
                                <w:rFonts w:ascii="Arial" w:hAnsi="Arial" w:cs="Arial"/>
                              </w:rPr>
                            </w:pPr>
                          </w:p>
                          <w:p w14:paraId="00DBBCB6" w14:textId="7EAC21DF" w:rsidR="00EF1EF6" w:rsidRDefault="00E00ADA">
                            <w:pPr>
                              <w:rPr>
                                <w:rFonts w:ascii="Arial" w:hAnsi="Arial" w:cs="Arial"/>
                              </w:rPr>
                            </w:pPr>
                            <w:r w:rsidRPr="004C1134">
                              <w:rPr>
                                <w:rFonts w:ascii="Arial" w:hAnsi="Arial" w:cs="Arial"/>
                                <w:b/>
                              </w:rPr>
                              <w:t>There is a prevalence of crimes relating to drugs within the area, which contributes to violent crime, robbery</w:t>
                            </w:r>
                            <w:r w:rsidR="0075433E" w:rsidRPr="004C1134">
                              <w:rPr>
                                <w:rFonts w:ascii="Arial" w:hAnsi="Arial" w:cs="Arial"/>
                                <w:b/>
                              </w:rPr>
                              <w:t>,</w:t>
                            </w:r>
                            <w:r w:rsidRPr="004C1134">
                              <w:rPr>
                                <w:rFonts w:ascii="Arial" w:hAnsi="Arial" w:cs="Arial"/>
                                <w:b/>
                              </w:rPr>
                              <w:t xml:space="preserve"> theft</w:t>
                            </w:r>
                            <w:r w:rsidR="0075433E" w:rsidRPr="004C1134">
                              <w:rPr>
                                <w:rFonts w:ascii="Arial" w:hAnsi="Arial" w:cs="Arial"/>
                                <w:b/>
                              </w:rPr>
                              <w:t xml:space="preserve"> and prostitution</w:t>
                            </w:r>
                            <w:r w:rsidRPr="004C1134">
                              <w:rPr>
                                <w:rFonts w:ascii="Arial" w:hAnsi="Arial" w:cs="Arial"/>
                                <w:b/>
                              </w:rPr>
                              <w:t>.</w:t>
                            </w:r>
                            <w:r w:rsidR="003D199F">
                              <w:rPr>
                                <w:rFonts w:ascii="Arial" w:hAnsi="Arial" w:cs="Arial"/>
                              </w:rPr>
                              <w:t xml:space="preserve"> </w:t>
                            </w:r>
                            <w:r w:rsidR="00346894">
                              <w:rPr>
                                <w:rFonts w:ascii="Arial" w:hAnsi="Arial" w:cs="Arial"/>
                              </w:rPr>
                              <w:t>The map below outlines</w:t>
                            </w:r>
                            <w:r w:rsidR="00BB10DB" w:rsidRPr="003D199F">
                              <w:rPr>
                                <w:rFonts w:ascii="Arial" w:hAnsi="Arial" w:cs="Arial"/>
                              </w:rPr>
                              <w:t xml:space="preserve"> the area where the funding </w:t>
                            </w:r>
                            <w:r w:rsidR="00346894">
                              <w:rPr>
                                <w:rFonts w:ascii="Arial" w:hAnsi="Arial" w:cs="Arial"/>
                              </w:rPr>
                              <w:t>will b</w:t>
                            </w:r>
                            <w:r w:rsidR="00BB10DB" w:rsidRPr="003D199F">
                              <w:rPr>
                                <w:rFonts w:ascii="Arial" w:hAnsi="Arial" w:cs="Arial"/>
                              </w:rPr>
                              <w:t xml:space="preserve">e invested to </w:t>
                            </w:r>
                            <w:r w:rsidR="00346894">
                              <w:rPr>
                                <w:rFonts w:ascii="Arial" w:hAnsi="Arial" w:cs="Arial"/>
                              </w:rPr>
                              <w:t xml:space="preserve">have the dual effect of </w:t>
                            </w:r>
                            <w:r w:rsidR="00BB10DB" w:rsidRPr="003D199F">
                              <w:rPr>
                                <w:rFonts w:ascii="Arial" w:hAnsi="Arial" w:cs="Arial"/>
                              </w:rPr>
                              <w:t>improv</w:t>
                            </w:r>
                            <w:r w:rsidR="00346894">
                              <w:rPr>
                                <w:rFonts w:ascii="Arial" w:hAnsi="Arial" w:cs="Arial"/>
                              </w:rPr>
                              <w:t>ing</w:t>
                            </w:r>
                            <w:r w:rsidR="00BB10DB" w:rsidRPr="003D199F">
                              <w:rPr>
                                <w:rFonts w:ascii="Arial" w:hAnsi="Arial" w:cs="Arial"/>
                              </w:rPr>
                              <w:t xml:space="preserve"> the area for the community and to reduce </w:t>
                            </w:r>
                            <w:r w:rsidR="00346894">
                              <w:rPr>
                                <w:rFonts w:ascii="Arial" w:hAnsi="Arial" w:cs="Arial"/>
                              </w:rPr>
                              <w:t xml:space="preserve">rates of </w:t>
                            </w:r>
                            <w:r w:rsidR="00587243" w:rsidRPr="003D199F">
                              <w:rPr>
                                <w:rFonts w:ascii="Arial" w:hAnsi="Arial" w:cs="Arial"/>
                              </w:rPr>
                              <w:t>acquisitive</w:t>
                            </w:r>
                            <w:r w:rsidR="00346894">
                              <w:rPr>
                                <w:rFonts w:ascii="Arial" w:hAnsi="Arial" w:cs="Arial"/>
                              </w:rPr>
                              <w:t xml:space="preserve"> crime.</w:t>
                            </w:r>
                          </w:p>
                          <w:p w14:paraId="2C9C5509" w14:textId="77777777" w:rsidR="004C1134" w:rsidRPr="003D199F" w:rsidRDefault="004C1134">
                            <w:pPr>
                              <w:rPr>
                                <w:rFonts w:ascii="Arial" w:hAnsi="Arial" w:cs="Arial"/>
                              </w:rPr>
                            </w:pPr>
                          </w:p>
                          <w:p w14:paraId="38B65E02" w14:textId="4BA9D749" w:rsidR="0075433E" w:rsidRDefault="0075433E" w:rsidP="004C1134">
                            <w:pPr>
                              <w:jc w:val="center"/>
                            </w:pPr>
                            <w:r w:rsidRPr="0075433E">
                              <w:rPr>
                                <w:noProof/>
                                <w:lang w:eastAsia="en-GB"/>
                              </w:rPr>
                              <w:drawing>
                                <wp:inline distT="0" distB="0" distL="0" distR="0" wp14:anchorId="415D99C9" wp14:editId="07D56124">
                                  <wp:extent cx="4238197" cy="2695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tretch>
                                            <a:fillRect/>
                                          </a:stretch>
                                        </pic:blipFill>
                                        <pic:spPr bwMode="auto">
                                          <a:xfrm>
                                            <a:off x="0" y="0"/>
                                            <a:ext cx="4249405" cy="2702703"/>
                                          </a:xfrm>
                                          <a:prstGeom prst="rect">
                                            <a:avLst/>
                                          </a:prstGeom>
                                          <a:noFill/>
                                          <a:ln>
                                            <a:noFill/>
                                          </a:ln>
                                        </pic:spPr>
                                      </pic:pic>
                                    </a:graphicData>
                                  </a:graphic>
                                </wp:inline>
                              </w:drawing>
                            </w:r>
                          </w:p>
                          <w:p w14:paraId="6334F6EB" w14:textId="77777777" w:rsidR="004C1134" w:rsidRDefault="004C1134" w:rsidP="00A177FC">
                            <w:pPr>
                              <w:rPr>
                                <w:rFonts w:ascii="Arial" w:hAnsi="Arial" w:cs="Arial"/>
                              </w:rPr>
                            </w:pPr>
                          </w:p>
                          <w:p w14:paraId="65C626CC" w14:textId="0476F8D7" w:rsidR="008A13EB" w:rsidRPr="00EF1EF6" w:rsidRDefault="00170991" w:rsidP="00A177FC">
                            <w:pPr>
                              <w:rPr>
                                <w:rFonts w:ascii="Arial" w:hAnsi="Arial" w:cs="Arial"/>
                              </w:rPr>
                            </w:pPr>
                            <w:r w:rsidRPr="00EF1EF6">
                              <w:rPr>
                                <w:rFonts w:ascii="Arial" w:hAnsi="Arial" w:cs="Arial"/>
                              </w:rPr>
                              <w:t xml:space="preserve">The main findings </w:t>
                            </w:r>
                            <w:r w:rsidR="00EF1EF6">
                              <w:rPr>
                                <w:rFonts w:ascii="Arial" w:hAnsi="Arial" w:cs="Arial"/>
                              </w:rPr>
                              <w:t xml:space="preserve">of the EVA for </w:t>
                            </w:r>
                            <w:r w:rsidRPr="00EF1EF6">
                              <w:rPr>
                                <w:rFonts w:ascii="Arial" w:hAnsi="Arial" w:cs="Arial"/>
                              </w:rPr>
                              <w:t xml:space="preserve">this area is the need to implement more </w:t>
                            </w:r>
                            <w:r w:rsidR="00AE694D" w:rsidRPr="00EF1EF6">
                              <w:rPr>
                                <w:rFonts w:ascii="Arial" w:hAnsi="Arial" w:cs="Arial"/>
                              </w:rPr>
                              <w:t xml:space="preserve">fixed </w:t>
                            </w:r>
                            <w:r w:rsidRPr="00EF1EF6">
                              <w:rPr>
                                <w:rFonts w:ascii="Arial" w:hAnsi="Arial" w:cs="Arial"/>
                              </w:rPr>
                              <w:t>CCTV</w:t>
                            </w:r>
                            <w:r w:rsidR="00A177FC" w:rsidRPr="00EF1EF6">
                              <w:rPr>
                                <w:rFonts w:ascii="Arial" w:hAnsi="Arial" w:cs="Arial"/>
                              </w:rPr>
                              <w:t xml:space="preserve"> that is installed by an NSI (National Security Inspectorate) or SSAIB (Security Systems and Alarms Inspection Board) approved company. The system must benefit from CCTV cameras contained in vandal resistant housings with the facility for ceiling or wall mounting.</w:t>
                            </w:r>
                            <w:r w:rsidR="008A13EB" w:rsidRPr="00EF1EF6">
                              <w:rPr>
                                <w:rFonts w:ascii="Arial" w:hAnsi="Arial" w:cs="Arial"/>
                              </w:rPr>
                              <w:t xml:space="preserve"> CCTV systems must have capability</w:t>
                            </w:r>
                            <w:r w:rsidR="00A177FC" w:rsidRPr="00EF1EF6">
                              <w:rPr>
                                <w:rFonts w:ascii="Arial" w:hAnsi="Arial" w:cs="Arial"/>
                              </w:rPr>
                              <w:t xml:space="preserve"> to record images in colour HD quality, ensuring that CCTV is not be affected by concentrated white light sources directed at the camera, such as car headlights and str</w:t>
                            </w:r>
                            <w:r w:rsidR="009F76BC" w:rsidRPr="00EF1EF6">
                              <w:rPr>
                                <w:rFonts w:ascii="Arial" w:hAnsi="Arial" w:cs="Arial"/>
                              </w:rPr>
                              <w:t xml:space="preserve">eet lighting. </w:t>
                            </w:r>
                          </w:p>
                          <w:p w14:paraId="7B636F73" w14:textId="77777777" w:rsidR="008A13EB" w:rsidRPr="00EF1EF6" w:rsidRDefault="008A13EB" w:rsidP="00A177FC">
                            <w:pPr>
                              <w:rPr>
                                <w:rFonts w:ascii="Arial" w:hAnsi="Arial" w:cs="Arial"/>
                              </w:rPr>
                            </w:pPr>
                          </w:p>
                          <w:p w14:paraId="17C26D3A" w14:textId="6AA4EE8A" w:rsidR="00581A38" w:rsidRPr="00EF1EF6" w:rsidRDefault="00346894" w:rsidP="00A177FC">
                            <w:pPr>
                              <w:rPr>
                                <w:rFonts w:ascii="Arial" w:hAnsi="Arial" w:cs="Arial"/>
                              </w:rPr>
                            </w:pPr>
                            <w:r>
                              <w:rPr>
                                <w:rFonts w:ascii="Arial" w:hAnsi="Arial" w:cs="Arial"/>
                              </w:rPr>
                              <w:t xml:space="preserve">Another </w:t>
                            </w:r>
                            <w:r w:rsidR="009F76BC" w:rsidRPr="00EF1EF6">
                              <w:rPr>
                                <w:rFonts w:ascii="Arial" w:hAnsi="Arial" w:cs="Arial"/>
                              </w:rPr>
                              <w:t xml:space="preserve">recommendation </w:t>
                            </w:r>
                            <w:r w:rsidR="00EF1EF6">
                              <w:rPr>
                                <w:rFonts w:ascii="Arial" w:hAnsi="Arial" w:cs="Arial"/>
                              </w:rPr>
                              <w:t>is in relation to lighting where a</w:t>
                            </w:r>
                            <w:r w:rsidR="009F76BC" w:rsidRPr="00EF1EF6">
                              <w:rPr>
                                <w:rFonts w:ascii="Arial" w:hAnsi="Arial" w:cs="Arial"/>
                              </w:rPr>
                              <w:t xml:space="preserve"> mix of low sodium, orange Street lighting in</w:t>
                            </w:r>
                            <w:r w:rsidR="00170991" w:rsidRPr="00EF1EF6">
                              <w:rPr>
                                <w:rFonts w:ascii="Arial" w:hAnsi="Arial" w:cs="Arial"/>
                              </w:rPr>
                              <w:t xml:space="preserve"> the area</w:t>
                            </w:r>
                            <w:r w:rsidR="00EF1EF6">
                              <w:rPr>
                                <w:rFonts w:ascii="Arial" w:hAnsi="Arial" w:cs="Arial"/>
                              </w:rPr>
                              <w:t xml:space="preserve"> </w:t>
                            </w:r>
                            <w:r w:rsidR="008A13EB" w:rsidRPr="00EF1EF6">
                              <w:rPr>
                                <w:rFonts w:ascii="Arial" w:hAnsi="Arial" w:cs="Arial"/>
                              </w:rPr>
                              <w:t xml:space="preserve">gives poor visual coverage resulting </w:t>
                            </w:r>
                            <w:r w:rsidR="00EF1EF6">
                              <w:rPr>
                                <w:rFonts w:ascii="Arial" w:hAnsi="Arial" w:cs="Arial"/>
                              </w:rPr>
                              <w:t xml:space="preserve">in </w:t>
                            </w:r>
                            <w:r w:rsidR="008A13EB" w:rsidRPr="00EF1EF6">
                              <w:rPr>
                                <w:rFonts w:ascii="Arial" w:hAnsi="Arial" w:cs="Arial"/>
                              </w:rPr>
                              <w:t>unnoticed movement</w:t>
                            </w:r>
                            <w:r w:rsidR="00EF1EF6">
                              <w:rPr>
                                <w:rFonts w:ascii="Arial" w:hAnsi="Arial" w:cs="Arial"/>
                              </w:rPr>
                              <w:t xml:space="preserve">. </w:t>
                            </w:r>
                            <w:r w:rsidR="00170991" w:rsidRPr="00EF1EF6">
                              <w:rPr>
                                <w:rFonts w:ascii="Arial" w:hAnsi="Arial" w:cs="Arial"/>
                              </w:rPr>
                              <w:t xml:space="preserve">LED lighting </w:t>
                            </w:r>
                            <w:r w:rsidR="00587243" w:rsidRPr="00EF1EF6">
                              <w:rPr>
                                <w:rFonts w:ascii="Arial" w:hAnsi="Arial" w:cs="Arial"/>
                              </w:rPr>
                              <w:t>Columns</w:t>
                            </w:r>
                            <w:r w:rsidR="003F7A4C" w:rsidRPr="00EF1EF6">
                              <w:rPr>
                                <w:rFonts w:ascii="Arial" w:hAnsi="Arial" w:cs="Arial"/>
                              </w:rPr>
                              <w:t xml:space="preserve"> should be</w:t>
                            </w:r>
                            <w:r w:rsidR="009F76BC" w:rsidRPr="00EF1EF6">
                              <w:rPr>
                                <w:rFonts w:ascii="Arial" w:hAnsi="Arial" w:cs="Arial"/>
                              </w:rPr>
                              <w:t xml:space="preserve"> installed/ replaced </w:t>
                            </w:r>
                            <w:r w:rsidR="008A13EB" w:rsidRPr="00EF1EF6">
                              <w:rPr>
                                <w:rFonts w:ascii="Arial" w:hAnsi="Arial" w:cs="Arial"/>
                              </w:rPr>
                              <w:t>that conforms</w:t>
                            </w:r>
                            <w:r w:rsidR="009F76BC" w:rsidRPr="00EF1EF6">
                              <w:rPr>
                                <w:rFonts w:ascii="Arial" w:hAnsi="Arial" w:cs="Arial"/>
                              </w:rPr>
                              <w:t xml:space="preserve"> to</w:t>
                            </w:r>
                            <w:r w:rsidR="003F7A4C" w:rsidRPr="00EF1EF6">
                              <w:rPr>
                                <w:rFonts w:ascii="Arial" w:hAnsi="Arial" w:cs="Arial"/>
                              </w:rPr>
                              <w:t xml:space="preserve"> BS5489 </w:t>
                            </w:r>
                            <w:r w:rsidR="00170991" w:rsidRPr="00EF1EF6">
                              <w:rPr>
                                <w:rFonts w:ascii="Arial" w:hAnsi="Arial" w:cs="Arial"/>
                              </w:rPr>
                              <w:t xml:space="preserve">. </w:t>
                            </w:r>
                            <w:r w:rsidR="009F76BC" w:rsidRPr="00EF1EF6">
                              <w:rPr>
                                <w:rFonts w:ascii="Arial" w:hAnsi="Arial" w:cs="Arial"/>
                              </w:rPr>
                              <w:t>This will</w:t>
                            </w:r>
                            <w:r w:rsidR="00170991" w:rsidRPr="00EF1EF6">
                              <w:rPr>
                                <w:rFonts w:ascii="Arial" w:hAnsi="Arial" w:cs="Arial"/>
                              </w:rPr>
                              <w:t xml:space="preserve"> aid in </w:t>
                            </w:r>
                            <w:r w:rsidR="00587243" w:rsidRPr="00EF1EF6">
                              <w:rPr>
                                <w:rFonts w:ascii="Arial" w:hAnsi="Arial" w:cs="Arial"/>
                              </w:rPr>
                              <w:t>identifying</w:t>
                            </w:r>
                            <w:r w:rsidR="00170991" w:rsidRPr="00EF1EF6">
                              <w:rPr>
                                <w:rFonts w:ascii="Arial" w:hAnsi="Arial" w:cs="Arial"/>
                              </w:rPr>
                              <w:t xml:space="preserve"> and tracing offenders</w:t>
                            </w:r>
                            <w:r w:rsidR="00587243" w:rsidRPr="00EF1EF6">
                              <w:rPr>
                                <w:rFonts w:ascii="Arial" w:hAnsi="Arial" w:cs="Arial"/>
                              </w:rPr>
                              <w:t>, who commit crime within the area</w:t>
                            </w:r>
                            <w:r w:rsidR="00170991" w:rsidRPr="00EF1EF6">
                              <w:rPr>
                                <w:rFonts w:ascii="Arial" w:hAnsi="Arial" w:cs="Arial"/>
                              </w:rPr>
                              <w:t>.</w:t>
                            </w:r>
                            <w:r w:rsidR="00581A38" w:rsidRPr="00EF1EF6">
                              <w:rPr>
                                <w:rFonts w:ascii="Arial" w:hAnsi="Arial" w:cs="Arial"/>
                              </w:rPr>
                              <w:t xml:space="preserve"> This will also help to reduce the fear of crime for members of the public (</w:t>
                            </w:r>
                            <w:hyperlink r:id="rId7" w:history="1">
                              <w:r w:rsidR="00581A38" w:rsidRPr="00EF1EF6">
                                <w:rPr>
                                  <w:rStyle w:val="Hyperlink"/>
                                  <w:rFonts w:ascii="Arial" w:hAnsi="Arial" w:cs="Arial"/>
                                </w:rPr>
                                <w:t>www.lightingagainstcrime.com</w:t>
                              </w:r>
                            </w:hyperlink>
                            <w:r w:rsidR="00581A38" w:rsidRPr="00EF1EF6">
                              <w:rPr>
                                <w:rFonts w:ascii="Arial" w:hAnsi="Arial" w:cs="Arial"/>
                              </w:rPr>
                              <w:t>)</w:t>
                            </w:r>
                          </w:p>
                          <w:p w14:paraId="09158B32" w14:textId="54BC922D" w:rsidR="0075433E" w:rsidRDefault="00955A46">
                            <w:r>
                              <w:t xml:space="preserve"> </w:t>
                            </w:r>
                          </w:p>
                          <w:p w14:paraId="597BE070" w14:textId="4AA2AF8B" w:rsidR="00170991" w:rsidRPr="00346894" w:rsidRDefault="00346894">
                            <w:pPr>
                              <w:rPr>
                                <w:rFonts w:ascii="Arial" w:hAnsi="Arial" w:cs="Arial"/>
                              </w:rPr>
                            </w:pPr>
                            <w:r>
                              <w:rPr>
                                <w:rFonts w:ascii="Arial" w:hAnsi="Arial" w:cs="Arial"/>
                              </w:rPr>
                              <w:t xml:space="preserve">In addition, works are recommended that include better security within residential car parks, the levelling of raised flower beds both to allow improved visibility. Other recommendations include general improvements and tidying of the area for example in the Village square and shop parade. </w:t>
                            </w:r>
                          </w:p>
                          <w:p w14:paraId="35C6D659" w14:textId="77777777" w:rsidR="00170991" w:rsidRDefault="00170991"/>
                          <w:p w14:paraId="52B0DF31" w14:textId="77777777" w:rsidR="00E00ADA" w:rsidRDefault="00E00ADA"/>
                          <w:p w14:paraId="56F21ED4" w14:textId="77777777" w:rsidR="00E00ADA" w:rsidRDefault="00E0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25BF78" id="_x0000_t202" coordsize="21600,21600" o:spt="202" path="m,l,21600r21600,l21600,xe">
                <v:stroke joinstyle="miter"/>
                <v:path gradientshapeok="t" o:connecttype="rect"/>
              </v:shapetype>
              <v:shape id="Text Box 6" o:spid="_x0000_s1026" type="#_x0000_t202" style="position:absolute;margin-left:-45.75pt;margin-top:118.5pt;width:507pt;height:6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" filled="f" stroked="f">
                <v:textbox>
                  <w:txbxContent>
                    <w:p w14:paraId="00EE98DF" w14:textId="4713EAEE" w:rsidR="00346894" w:rsidRDefault="00DB2EF8">
                      <w:pPr>
                        <w:rPr>
                          <w:rFonts w:ascii="Arial" w:hAnsi="Arial" w:cs="Arial"/>
                        </w:rPr>
                      </w:pPr>
                      <w:proofErr w:type="spellStart"/>
                      <w:r w:rsidRPr="004C1134">
                        <w:rPr>
                          <w:rFonts w:ascii="Arial" w:hAnsi="Arial" w:cs="Arial"/>
                          <w:b/>
                        </w:rPr>
                        <w:t>Hillfields</w:t>
                      </w:r>
                      <w:proofErr w:type="spellEnd"/>
                      <w:r w:rsidR="003D199F">
                        <w:rPr>
                          <w:rFonts w:ascii="Arial" w:hAnsi="Arial" w:cs="Arial"/>
                        </w:rPr>
                        <w:t xml:space="preserve"> within St Michaels ward is a geographically defined area of Coventry that </w:t>
                      </w:r>
                      <w:r w:rsidR="003D199F" w:rsidRPr="003D199F">
                        <w:rPr>
                          <w:rFonts w:ascii="Arial" w:hAnsi="Arial" w:cs="Arial"/>
                        </w:rPr>
                        <w:t xml:space="preserve">experiences high levels of </w:t>
                      </w:r>
                      <w:r w:rsidRPr="003D199F">
                        <w:rPr>
                          <w:rFonts w:ascii="Arial" w:hAnsi="Arial" w:cs="Arial"/>
                        </w:rPr>
                        <w:t>acquisitive crim</w:t>
                      </w:r>
                      <w:r w:rsidR="0075433E" w:rsidRPr="003D199F">
                        <w:rPr>
                          <w:rFonts w:ascii="Arial" w:hAnsi="Arial" w:cs="Arial"/>
                        </w:rPr>
                        <w:t>e</w:t>
                      </w:r>
                      <w:r w:rsidR="003D199F">
                        <w:rPr>
                          <w:rFonts w:ascii="Arial" w:hAnsi="Arial" w:cs="Arial"/>
                        </w:rPr>
                        <w:t xml:space="preserve">. </w:t>
                      </w:r>
                      <w:r w:rsidR="003D199F" w:rsidRPr="003D199F">
                        <w:rPr>
                          <w:rFonts w:ascii="Arial" w:hAnsi="Arial" w:cs="Arial"/>
                        </w:rPr>
                        <w:t xml:space="preserve">Recent Figures </w:t>
                      </w:r>
                      <w:r w:rsidR="003D199F">
                        <w:rPr>
                          <w:rFonts w:ascii="Arial" w:hAnsi="Arial" w:cs="Arial"/>
                        </w:rPr>
                        <w:t>(</w:t>
                      </w:r>
                      <w:r w:rsidR="003D199F" w:rsidRPr="003D199F">
                        <w:rPr>
                          <w:rFonts w:ascii="Arial" w:hAnsi="Arial" w:cs="Arial"/>
                        </w:rPr>
                        <w:t>F</w:t>
                      </w:r>
                      <w:r w:rsidRPr="003D199F">
                        <w:rPr>
                          <w:rFonts w:ascii="Arial" w:hAnsi="Arial" w:cs="Arial"/>
                        </w:rPr>
                        <w:t>ebruary 1</w:t>
                      </w:r>
                      <w:r w:rsidRPr="003D199F">
                        <w:rPr>
                          <w:rFonts w:ascii="Arial" w:hAnsi="Arial" w:cs="Arial"/>
                          <w:vertAlign w:val="superscript"/>
                        </w:rPr>
                        <w:t>st</w:t>
                      </w:r>
                      <w:r w:rsidRPr="003D199F">
                        <w:rPr>
                          <w:rFonts w:ascii="Arial" w:hAnsi="Arial" w:cs="Arial"/>
                        </w:rPr>
                        <w:t xml:space="preserve"> 2019 to January 31</w:t>
                      </w:r>
                      <w:r w:rsidRPr="003D199F">
                        <w:rPr>
                          <w:rFonts w:ascii="Arial" w:hAnsi="Arial" w:cs="Arial"/>
                          <w:vertAlign w:val="superscript"/>
                        </w:rPr>
                        <w:t>st</w:t>
                      </w:r>
                      <w:r w:rsidRPr="003D199F">
                        <w:rPr>
                          <w:rFonts w:ascii="Arial" w:hAnsi="Arial" w:cs="Arial"/>
                        </w:rPr>
                        <w:t xml:space="preserve"> 2020</w:t>
                      </w:r>
                      <w:r w:rsidR="003D199F">
                        <w:rPr>
                          <w:rFonts w:ascii="Arial" w:hAnsi="Arial" w:cs="Arial"/>
                        </w:rPr>
                        <w:t xml:space="preserve">) produced by the police show that </w:t>
                      </w:r>
                      <w:proofErr w:type="spellStart"/>
                      <w:r w:rsidRPr="003D199F">
                        <w:rPr>
                          <w:rFonts w:ascii="Arial" w:hAnsi="Arial" w:cs="Arial"/>
                        </w:rPr>
                        <w:t>Hillfields</w:t>
                      </w:r>
                      <w:proofErr w:type="spellEnd"/>
                      <w:r w:rsidRPr="003D199F">
                        <w:rPr>
                          <w:rFonts w:ascii="Arial" w:hAnsi="Arial" w:cs="Arial"/>
                        </w:rPr>
                        <w:t xml:space="preserve"> saw 30.46 </w:t>
                      </w:r>
                      <w:r w:rsidR="00E00ADA" w:rsidRPr="003D199F">
                        <w:rPr>
                          <w:rFonts w:ascii="Arial" w:hAnsi="Arial" w:cs="Arial"/>
                        </w:rPr>
                        <w:t>acquisitive</w:t>
                      </w:r>
                      <w:r w:rsidRPr="003D199F">
                        <w:rPr>
                          <w:rFonts w:ascii="Arial" w:hAnsi="Arial" w:cs="Arial"/>
                        </w:rPr>
                        <w:t xml:space="preserve"> crimes per 1,000 people and 7.26 </w:t>
                      </w:r>
                      <w:r w:rsidR="00E00ADA" w:rsidRPr="003D199F">
                        <w:rPr>
                          <w:rFonts w:ascii="Arial" w:hAnsi="Arial" w:cs="Arial"/>
                        </w:rPr>
                        <w:t>robberies</w:t>
                      </w:r>
                      <w:r w:rsidRPr="003D199F">
                        <w:rPr>
                          <w:rFonts w:ascii="Arial" w:hAnsi="Arial" w:cs="Arial"/>
                        </w:rPr>
                        <w:t xml:space="preserve"> per 1,000 people.</w:t>
                      </w:r>
                      <w:r w:rsidR="003D199F">
                        <w:rPr>
                          <w:rFonts w:ascii="Arial" w:hAnsi="Arial" w:cs="Arial"/>
                        </w:rPr>
                        <w:t xml:space="preserve"> However, </w:t>
                      </w:r>
                      <w:r w:rsidR="003D199F" w:rsidRPr="004C1134">
                        <w:rPr>
                          <w:rFonts w:ascii="Arial" w:hAnsi="Arial" w:cs="Arial"/>
                          <w:b/>
                        </w:rPr>
                        <w:t xml:space="preserve">full figures for the past three years indicate </w:t>
                      </w:r>
                      <w:r w:rsidR="00D26CA8" w:rsidRPr="004C1134">
                        <w:rPr>
                          <w:rFonts w:ascii="Arial" w:hAnsi="Arial" w:cs="Arial"/>
                          <w:b/>
                        </w:rPr>
                        <w:t>a</w:t>
                      </w:r>
                      <w:r w:rsidR="003D199F" w:rsidRPr="004C1134">
                        <w:rPr>
                          <w:rFonts w:ascii="Arial" w:hAnsi="Arial" w:cs="Arial"/>
                          <w:b/>
                        </w:rPr>
                        <w:t>verage</w:t>
                      </w:r>
                      <w:r w:rsidR="00D26CA8" w:rsidRPr="004C1134">
                        <w:rPr>
                          <w:rFonts w:ascii="Arial" w:hAnsi="Arial" w:cs="Arial"/>
                          <w:b/>
                        </w:rPr>
                        <w:t>s</w:t>
                      </w:r>
                      <w:r w:rsidR="003D199F" w:rsidRPr="004C1134">
                        <w:rPr>
                          <w:rFonts w:ascii="Arial" w:hAnsi="Arial" w:cs="Arial"/>
                          <w:b/>
                        </w:rPr>
                        <w:t xml:space="preserve"> within the parameters of the Safer Streets prospectus</w:t>
                      </w:r>
                      <w:r w:rsidR="003D199F">
                        <w:rPr>
                          <w:rFonts w:ascii="Arial" w:hAnsi="Arial" w:cs="Arial"/>
                        </w:rPr>
                        <w:t xml:space="preserve">, even </w:t>
                      </w:r>
                      <w:r w:rsidR="00346894">
                        <w:rPr>
                          <w:rFonts w:ascii="Arial" w:hAnsi="Arial" w:cs="Arial"/>
                        </w:rPr>
                        <w:t>taking account of s</w:t>
                      </w:r>
                      <w:r w:rsidR="00E00ADA" w:rsidRPr="003D199F">
                        <w:rPr>
                          <w:rFonts w:ascii="Arial" w:hAnsi="Arial" w:cs="Arial"/>
                        </w:rPr>
                        <w:t xml:space="preserve">ignificant </w:t>
                      </w:r>
                      <w:r w:rsidR="00346894">
                        <w:rPr>
                          <w:rFonts w:ascii="Arial" w:hAnsi="Arial" w:cs="Arial"/>
                        </w:rPr>
                        <w:t xml:space="preserve">levels of </w:t>
                      </w:r>
                      <w:r w:rsidR="00E00ADA" w:rsidRPr="003D199F">
                        <w:rPr>
                          <w:rFonts w:ascii="Arial" w:hAnsi="Arial" w:cs="Arial"/>
                        </w:rPr>
                        <w:t>under</w:t>
                      </w:r>
                      <w:r w:rsidR="00346894">
                        <w:rPr>
                          <w:rFonts w:ascii="Arial" w:hAnsi="Arial" w:cs="Arial"/>
                        </w:rPr>
                        <w:t xml:space="preserve"> </w:t>
                      </w:r>
                      <w:r w:rsidR="00E00ADA" w:rsidRPr="003D199F">
                        <w:rPr>
                          <w:rFonts w:ascii="Arial" w:hAnsi="Arial" w:cs="Arial"/>
                        </w:rPr>
                        <w:t xml:space="preserve">reporting </w:t>
                      </w:r>
                      <w:r w:rsidR="003D199F">
                        <w:rPr>
                          <w:rFonts w:ascii="Arial" w:hAnsi="Arial" w:cs="Arial"/>
                        </w:rPr>
                        <w:t xml:space="preserve">of crime </w:t>
                      </w:r>
                      <w:r w:rsidR="00E00ADA" w:rsidRPr="003D199F">
                        <w:rPr>
                          <w:rFonts w:ascii="Arial" w:hAnsi="Arial" w:cs="Arial"/>
                        </w:rPr>
                        <w:t>wit</w:t>
                      </w:r>
                      <w:r w:rsidR="003D199F">
                        <w:rPr>
                          <w:rFonts w:ascii="Arial" w:hAnsi="Arial" w:cs="Arial"/>
                        </w:rPr>
                        <w:t>hin the area</w:t>
                      </w:r>
                      <w:r w:rsidR="00E00ADA" w:rsidRPr="003D199F">
                        <w:rPr>
                          <w:rFonts w:ascii="Arial" w:hAnsi="Arial" w:cs="Arial"/>
                        </w:rPr>
                        <w:t>.</w:t>
                      </w:r>
                      <w:r w:rsidR="003D199F">
                        <w:rPr>
                          <w:rFonts w:ascii="Arial" w:hAnsi="Arial" w:cs="Arial"/>
                        </w:rPr>
                        <w:t xml:space="preserve"> </w:t>
                      </w:r>
                    </w:p>
                    <w:p w14:paraId="1A834660" w14:textId="77777777" w:rsidR="00346894" w:rsidRDefault="00346894">
                      <w:pPr>
                        <w:rPr>
                          <w:rFonts w:ascii="Arial" w:hAnsi="Arial" w:cs="Arial"/>
                        </w:rPr>
                      </w:pPr>
                    </w:p>
                    <w:p w14:paraId="00DBBCB6" w14:textId="7EAC21DF" w:rsidR="00EF1EF6" w:rsidRDefault="00E00ADA">
                      <w:pPr>
                        <w:rPr>
                          <w:rFonts w:ascii="Arial" w:hAnsi="Arial" w:cs="Arial"/>
                        </w:rPr>
                      </w:pPr>
                      <w:r w:rsidRPr="004C1134">
                        <w:rPr>
                          <w:rFonts w:ascii="Arial" w:hAnsi="Arial" w:cs="Arial"/>
                          <w:b/>
                        </w:rPr>
                        <w:t>There is a prevalence of crimes relating to drugs within the area, which contributes to violent crime, robbery</w:t>
                      </w:r>
                      <w:r w:rsidR="0075433E" w:rsidRPr="004C1134">
                        <w:rPr>
                          <w:rFonts w:ascii="Arial" w:hAnsi="Arial" w:cs="Arial"/>
                          <w:b/>
                        </w:rPr>
                        <w:t>,</w:t>
                      </w:r>
                      <w:r w:rsidRPr="004C1134">
                        <w:rPr>
                          <w:rFonts w:ascii="Arial" w:hAnsi="Arial" w:cs="Arial"/>
                          <w:b/>
                        </w:rPr>
                        <w:t xml:space="preserve"> theft</w:t>
                      </w:r>
                      <w:r w:rsidR="0075433E" w:rsidRPr="004C1134">
                        <w:rPr>
                          <w:rFonts w:ascii="Arial" w:hAnsi="Arial" w:cs="Arial"/>
                          <w:b/>
                        </w:rPr>
                        <w:t xml:space="preserve"> and prostitution</w:t>
                      </w:r>
                      <w:r w:rsidRPr="004C1134">
                        <w:rPr>
                          <w:rFonts w:ascii="Arial" w:hAnsi="Arial" w:cs="Arial"/>
                          <w:b/>
                        </w:rPr>
                        <w:t>.</w:t>
                      </w:r>
                      <w:r w:rsidR="003D199F">
                        <w:rPr>
                          <w:rFonts w:ascii="Arial" w:hAnsi="Arial" w:cs="Arial"/>
                        </w:rPr>
                        <w:t xml:space="preserve"> </w:t>
                      </w:r>
                      <w:r w:rsidR="00346894">
                        <w:rPr>
                          <w:rFonts w:ascii="Arial" w:hAnsi="Arial" w:cs="Arial"/>
                        </w:rPr>
                        <w:t>The map below outlines</w:t>
                      </w:r>
                      <w:r w:rsidR="00BB10DB" w:rsidRPr="003D199F">
                        <w:rPr>
                          <w:rFonts w:ascii="Arial" w:hAnsi="Arial" w:cs="Arial"/>
                        </w:rPr>
                        <w:t xml:space="preserve"> the area where the funding </w:t>
                      </w:r>
                      <w:r w:rsidR="00346894">
                        <w:rPr>
                          <w:rFonts w:ascii="Arial" w:hAnsi="Arial" w:cs="Arial"/>
                        </w:rPr>
                        <w:t>will b</w:t>
                      </w:r>
                      <w:r w:rsidR="00BB10DB" w:rsidRPr="003D199F">
                        <w:rPr>
                          <w:rFonts w:ascii="Arial" w:hAnsi="Arial" w:cs="Arial"/>
                        </w:rPr>
                        <w:t xml:space="preserve">e invested to </w:t>
                      </w:r>
                      <w:r w:rsidR="00346894">
                        <w:rPr>
                          <w:rFonts w:ascii="Arial" w:hAnsi="Arial" w:cs="Arial"/>
                        </w:rPr>
                        <w:t xml:space="preserve">have the dual effect of </w:t>
                      </w:r>
                      <w:r w:rsidR="00BB10DB" w:rsidRPr="003D199F">
                        <w:rPr>
                          <w:rFonts w:ascii="Arial" w:hAnsi="Arial" w:cs="Arial"/>
                        </w:rPr>
                        <w:t>improv</w:t>
                      </w:r>
                      <w:r w:rsidR="00346894">
                        <w:rPr>
                          <w:rFonts w:ascii="Arial" w:hAnsi="Arial" w:cs="Arial"/>
                        </w:rPr>
                        <w:t>ing</w:t>
                      </w:r>
                      <w:r w:rsidR="00BB10DB" w:rsidRPr="003D199F">
                        <w:rPr>
                          <w:rFonts w:ascii="Arial" w:hAnsi="Arial" w:cs="Arial"/>
                        </w:rPr>
                        <w:t xml:space="preserve"> the area for the community and to reduce </w:t>
                      </w:r>
                      <w:r w:rsidR="00346894">
                        <w:rPr>
                          <w:rFonts w:ascii="Arial" w:hAnsi="Arial" w:cs="Arial"/>
                        </w:rPr>
                        <w:t xml:space="preserve">rates of </w:t>
                      </w:r>
                      <w:r w:rsidR="00587243" w:rsidRPr="003D199F">
                        <w:rPr>
                          <w:rFonts w:ascii="Arial" w:hAnsi="Arial" w:cs="Arial"/>
                        </w:rPr>
                        <w:t>acquisitive</w:t>
                      </w:r>
                      <w:r w:rsidR="00346894">
                        <w:rPr>
                          <w:rFonts w:ascii="Arial" w:hAnsi="Arial" w:cs="Arial"/>
                        </w:rPr>
                        <w:t xml:space="preserve"> crime.</w:t>
                      </w:r>
                    </w:p>
                    <w:p w14:paraId="2C9C5509" w14:textId="77777777" w:rsidR="004C1134" w:rsidRPr="003D199F" w:rsidRDefault="004C1134">
                      <w:pPr>
                        <w:rPr>
                          <w:rFonts w:ascii="Arial" w:hAnsi="Arial" w:cs="Arial"/>
                        </w:rPr>
                      </w:pPr>
                    </w:p>
                    <w:p w14:paraId="38B65E02" w14:textId="4BA9D749" w:rsidR="0075433E" w:rsidRDefault="0075433E" w:rsidP="004C1134">
                      <w:pPr>
                        <w:jc w:val="center"/>
                      </w:pPr>
                      <w:r w:rsidRPr="0075433E">
                        <w:rPr>
                          <w:noProof/>
                          <w:lang w:eastAsia="en-GB"/>
                        </w:rPr>
                        <w:drawing>
                          <wp:inline distT="0" distB="0" distL="0" distR="0" wp14:anchorId="415D99C9" wp14:editId="07D56124">
                            <wp:extent cx="4238197" cy="2695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4249405" cy="2702703"/>
                                    </a:xfrm>
                                    <a:prstGeom prst="rect">
                                      <a:avLst/>
                                    </a:prstGeom>
                                    <a:noFill/>
                                    <a:ln>
                                      <a:noFill/>
                                    </a:ln>
                                  </pic:spPr>
                                </pic:pic>
                              </a:graphicData>
                            </a:graphic>
                          </wp:inline>
                        </w:drawing>
                      </w:r>
                    </w:p>
                    <w:p w14:paraId="6334F6EB" w14:textId="77777777" w:rsidR="004C1134" w:rsidRDefault="004C1134" w:rsidP="00A177FC">
                      <w:pPr>
                        <w:rPr>
                          <w:rFonts w:ascii="Arial" w:hAnsi="Arial" w:cs="Arial"/>
                        </w:rPr>
                      </w:pPr>
                    </w:p>
                    <w:p w14:paraId="65C626CC" w14:textId="0476F8D7" w:rsidR="008A13EB" w:rsidRPr="00EF1EF6" w:rsidRDefault="00170991" w:rsidP="00A177FC">
                      <w:pPr>
                        <w:rPr>
                          <w:rFonts w:ascii="Arial" w:hAnsi="Arial" w:cs="Arial"/>
                        </w:rPr>
                      </w:pPr>
                      <w:r w:rsidRPr="00EF1EF6">
                        <w:rPr>
                          <w:rFonts w:ascii="Arial" w:hAnsi="Arial" w:cs="Arial"/>
                        </w:rPr>
                        <w:t xml:space="preserve">The main findings </w:t>
                      </w:r>
                      <w:r w:rsidR="00EF1EF6">
                        <w:rPr>
                          <w:rFonts w:ascii="Arial" w:hAnsi="Arial" w:cs="Arial"/>
                        </w:rPr>
                        <w:t xml:space="preserve">of the EVA for </w:t>
                      </w:r>
                      <w:r w:rsidRPr="00EF1EF6">
                        <w:rPr>
                          <w:rFonts w:ascii="Arial" w:hAnsi="Arial" w:cs="Arial"/>
                        </w:rPr>
                        <w:t xml:space="preserve">this area is the need to implement more </w:t>
                      </w:r>
                      <w:r w:rsidR="00AE694D" w:rsidRPr="00EF1EF6">
                        <w:rPr>
                          <w:rFonts w:ascii="Arial" w:hAnsi="Arial" w:cs="Arial"/>
                        </w:rPr>
                        <w:t xml:space="preserve">fixed </w:t>
                      </w:r>
                      <w:r w:rsidRPr="00EF1EF6">
                        <w:rPr>
                          <w:rFonts w:ascii="Arial" w:hAnsi="Arial" w:cs="Arial"/>
                        </w:rPr>
                        <w:t>CCTV</w:t>
                      </w:r>
                      <w:r w:rsidR="00A177FC" w:rsidRPr="00EF1EF6">
                        <w:rPr>
                          <w:rFonts w:ascii="Arial" w:hAnsi="Arial" w:cs="Arial"/>
                        </w:rPr>
                        <w:t xml:space="preserve"> that is installed by an NSI (National Security Inspectorate) or SSAIB (Security Systems and Alarms Inspection Board) approved company. The system must benefit from CCTV cameras contained in vandal resistant housings with the facility for ceiling or wall mounting.</w:t>
                      </w:r>
                      <w:r w:rsidR="008A13EB" w:rsidRPr="00EF1EF6">
                        <w:rPr>
                          <w:rFonts w:ascii="Arial" w:hAnsi="Arial" w:cs="Arial"/>
                        </w:rPr>
                        <w:t xml:space="preserve"> CCTV systems must have capability</w:t>
                      </w:r>
                      <w:r w:rsidR="00A177FC" w:rsidRPr="00EF1EF6">
                        <w:rPr>
                          <w:rFonts w:ascii="Arial" w:hAnsi="Arial" w:cs="Arial"/>
                        </w:rPr>
                        <w:t xml:space="preserve"> to record images in colour HD quality, ensuring that CCTV is not be affected by concentrated white light sources directed at the camera, such as car headlights and str</w:t>
                      </w:r>
                      <w:r w:rsidR="009F76BC" w:rsidRPr="00EF1EF6">
                        <w:rPr>
                          <w:rFonts w:ascii="Arial" w:hAnsi="Arial" w:cs="Arial"/>
                        </w:rPr>
                        <w:t xml:space="preserve">eet lighting. </w:t>
                      </w:r>
                    </w:p>
                    <w:p w14:paraId="7B636F73" w14:textId="77777777" w:rsidR="008A13EB" w:rsidRPr="00EF1EF6" w:rsidRDefault="008A13EB" w:rsidP="00A177FC">
                      <w:pPr>
                        <w:rPr>
                          <w:rFonts w:ascii="Arial" w:hAnsi="Arial" w:cs="Arial"/>
                        </w:rPr>
                      </w:pPr>
                    </w:p>
                    <w:p w14:paraId="17C26D3A" w14:textId="6AA4EE8A" w:rsidR="00581A38" w:rsidRPr="00EF1EF6" w:rsidRDefault="00346894" w:rsidP="00A177FC">
                      <w:pPr>
                        <w:rPr>
                          <w:rFonts w:ascii="Arial" w:hAnsi="Arial" w:cs="Arial"/>
                        </w:rPr>
                      </w:pPr>
                      <w:r>
                        <w:rPr>
                          <w:rFonts w:ascii="Arial" w:hAnsi="Arial" w:cs="Arial"/>
                        </w:rPr>
                        <w:t xml:space="preserve">Another </w:t>
                      </w:r>
                      <w:r w:rsidR="009F76BC" w:rsidRPr="00EF1EF6">
                        <w:rPr>
                          <w:rFonts w:ascii="Arial" w:hAnsi="Arial" w:cs="Arial"/>
                        </w:rPr>
                        <w:t xml:space="preserve">recommendation </w:t>
                      </w:r>
                      <w:r w:rsidR="00EF1EF6">
                        <w:rPr>
                          <w:rFonts w:ascii="Arial" w:hAnsi="Arial" w:cs="Arial"/>
                        </w:rPr>
                        <w:t>is in relation to lighting where a</w:t>
                      </w:r>
                      <w:r w:rsidR="009F76BC" w:rsidRPr="00EF1EF6">
                        <w:rPr>
                          <w:rFonts w:ascii="Arial" w:hAnsi="Arial" w:cs="Arial"/>
                        </w:rPr>
                        <w:t xml:space="preserve"> mix of low sodium, orange Street lighting in</w:t>
                      </w:r>
                      <w:r w:rsidR="00170991" w:rsidRPr="00EF1EF6">
                        <w:rPr>
                          <w:rFonts w:ascii="Arial" w:hAnsi="Arial" w:cs="Arial"/>
                        </w:rPr>
                        <w:t xml:space="preserve"> the area</w:t>
                      </w:r>
                      <w:r w:rsidR="00EF1EF6">
                        <w:rPr>
                          <w:rFonts w:ascii="Arial" w:hAnsi="Arial" w:cs="Arial"/>
                        </w:rPr>
                        <w:t xml:space="preserve"> </w:t>
                      </w:r>
                      <w:r w:rsidR="008A13EB" w:rsidRPr="00EF1EF6">
                        <w:rPr>
                          <w:rFonts w:ascii="Arial" w:hAnsi="Arial" w:cs="Arial"/>
                        </w:rPr>
                        <w:t xml:space="preserve">gives poor visual coverage resulting </w:t>
                      </w:r>
                      <w:r w:rsidR="00EF1EF6">
                        <w:rPr>
                          <w:rFonts w:ascii="Arial" w:hAnsi="Arial" w:cs="Arial"/>
                        </w:rPr>
                        <w:t xml:space="preserve">in </w:t>
                      </w:r>
                      <w:r w:rsidR="008A13EB" w:rsidRPr="00EF1EF6">
                        <w:rPr>
                          <w:rFonts w:ascii="Arial" w:hAnsi="Arial" w:cs="Arial"/>
                        </w:rPr>
                        <w:t>unnoticed movement</w:t>
                      </w:r>
                      <w:r w:rsidR="00EF1EF6">
                        <w:rPr>
                          <w:rFonts w:ascii="Arial" w:hAnsi="Arial" w:cs="Arial"/>
                        </w:rPr>
                        <w:t xml:space="preserve">. </w:t>
                      </w:r>
                      <w:r w:rsidR="00170991" w:rsidRPr="00EF1EF6">
                        <w:rPr>
                          <w:rFonts w:ascii="Arial" w:hAnsi="Arial" w:cs="Arial"/>
                        </w:rPr>
                        <w:t xml:space="preserve">LED lighting </w:t>
                      </w:r>
                      <w:r w:rsidR="00587243" w:rsidRPr="00EF1EF6">
                        <w:rPr>
                          <w:rFonts w:ascii="Arial" w:hAnsi="Arial" w:cs="Arial"/>
                        </w:rPr>
                        <w:t>Columns</w:t>
                      </w:r>
                      <w:r w:rsidR="003F7A4C" w:rsidRPr="00EF1EF6">
                        <w:rPr>
                          <w:rFonts w:ascii="Arial" w:hAnsi="Arial" w:cs="Arial"/>
                        </w:rPr>
                        <w:t xml:space="preserve"> should be</w:t>
                      </w:r>
                      <w:r w:rsidR="009F76BC" w:rsidRPr="00EF1EF6">
                        <w:rPr>
                          <w:rFonts w:ascii="Arial" w:hAnsi="Arial" w:cs="Arial"/>
                        </w:rPr>
                        <w:t xml:space="preserve"> installed/ replaced </w:t>
                      </w:r>
                      <w:r w:rsidR="008A13EB" w:rsidRPr="00EF1EF6">
                        <w:rPr>
                          <w:rFonts w:ascii="Arial" w:hAnsi="Arial" w:cs="Arial"/>
                        </w:rPr>
                        <w:t>that conforms</w:t>
                      </w:r>
                      <w:r w:rsidR="009F76BC" w:rsidRPr="00EF1EF6">
                        <w:rPr>
                          <w:rFonts w:ascii="Arial" w:hAnsi="Arial" w:cs="Arial"/>
                        </w:rPr>
                        <w:t xml:space="preserve"> to</w:t>
                      </w:r>
                      <w:r w:rsidR="003F7A4C" w:rsidRPr="00EF1EF6">
                        <w:rPr>
                          <w:rFonts w:ascii="Arial" w:hAnsi="Arial" w:cs="Arial"/>
                        </w:rPr>
                        <w:t xml:space="preserve"> BS5489 </w:t>
                      </w:r>
                      <w:r w:rsidR="00170991" w:rsidRPr="00EF1EF6">
                        <w:rPr>
                          <w:rFonts w:ascii="Arial" w:hAnsi="Arial" w:cs="Arial"/>
                        </w:rPr>
                        <w:t xml:space="preserve">. </w:t>
                      </w:r>
                      <w:r w:rsidR="009F76BC" w:rsidRPr="00EF1EF6">
                        <w:rPr>
                          <w:rFonts w:ascii="Arial" w:hAnsi="Arial" w:cs="Arial"/>
                        </w:rPr>
                        <w:t>This will</w:t>
                      </w:r>
                      <w:r w:rsidR="00170991" w:rsidRPr="00EF1EF6">
                        <w:rPr>
                          <w:rFonts w:ascii="Arial" w:hAnsi="Arial" w:cs="Arial"/>
                        </w:rPr>
                        <w:t xml:space="preserve"> aid in </w:t>
                      </w:r>
                      <w:r w:rsidR="00587243" w:rsidRPr="00EF1EF6">
                        <w:rPr>
                          <w:rFonts w:ascii="Arial" w:hAnsi="Arial" w:cs="Arial"/>
                        </w:rPr>
                        <w:t>identifying</w:t>
                      </w:r>
                      <w:r w:rsidR="00170991" w:rsidRPr="00EF1EF6">
                        <w:rPr>
                          <w:rFonts w:ascii="Arial" w:hAnsi="Arial" w:cs="Arial"/>
                        </w:rPr>
                        <w:t xml:space="preserve"> and tracing offenders</w:t>
                      </w:r>
                      <w:r w:rsidR="00587243" w:rsidRPr="00EF1EF6">
                        <w:rPr>
                          <w:rFonts w:ascii="Arial" w:hAnsi="Arial" w:cs="Arial"/>
                        </w:rPr>
                        <w:t>, who commit crime within the area</w:t>
                      </w:r>
                      <w:r w:rsidR="00170991" w:rsidRPr="00EF1EF6">
                        <w:rPr>
                          <w:rFonts w:ascii="Arial" w:hAnsi="Arial" w:cs="Arial"/>
                        </w:rPr>
                        <w:t>.</w:t>
                      </w:r>
                      <w:r w:rsidR="00581A38" w:rsidRPr="00EF1EF6">
                        <w:rPr>
                          <w:rFonts w:ascii="Arial" w:hAnsi="Arial" w:cs="Arial"/>
                        </w:rPr>
                        <w:t xml:space="preserve"> This will also help to reduce the fear of crime for members of the public (</w:t>
                      </w:r>
                      <w:hyperlink r:id="rId9" w:history="1">
                        <w:r w:rsidR="00581A38" w:rsidRPr="00EF1EF6">
                          <w:rPr>
                            <w:rStyle w:val="Hyperlink"/>
                            <w:rFonts w:ascii="Arial" w:hAnsi="Arial" w:cs="Arial"/>
                          </w:rPr>
                          <w:t>www.lightingagainstcrime.com</w:t>
                        </w:r>
                      </w:hyperlink>
                      <w:r w:rsidR="00581A38" w:rsidRPr="00EF1EF6">
                        <w:rPr>
                          <w:rFonts w:ascii="Arial" w:hAnsi="Arial" w:cs="Arial"/>
                        </w:rPr>
                        <w:t>)</w:t>
                      </w:r>
                    </w:p>
                    <w:p w14:paraId="09158B32" w14:textId="54BC922D" w:rsidR="0075433E" w:rsidRDefault="00955A46">
                      <w:r>
                        <w:t xml:space="preserve"> </w:t>
                      </w:r>
                    </w:p>
                    <w:p w14:paraId="597BE070" w14:textId="4AA2AF8B" w:rsidR="00170991" w:rsidRPr="00346894" w:rsidRDefault="00346894">
                      <w:pPr>
                        <w:rPr>
                          <w:rFonts w:ascii="Arial" w:hAnsi="Arial" w:cs="Arial"/>
                        </w:rPr>
                      </w:pPr>
                      <w:r>
                        <w:rPr>
                          <w:rFonts w:ascii="Arial" w:hAnsi="Arial" w:cs="Arial"/>
                        </w:rPr>
                        <w:t xml:space="preserve">In addition, works are recommended that include better security within residential car parks, the levelling of raised flower beds both to allow improved visibility. Other recommendations include general improvements and tidying of the area for example in the Village square and shop parade. </w:t>
                      </w:r>
                    </w:p>
                    <w:p w14:paraId="35C6D659" w14:textId="77777777" w:rsidR="00170991" w:rsidRDefault="00170991"/>
                    <w:p w14:paraId="52B0DF31" w14:textId="77777777" w:rsidR="00E00ADA" w:rsidRDefault="00E00ADA"/>
                    <w:p w14:paraId="56F21ED4" w14:textId="77777777" w:rsidR="00E00ADA" w:rsidRDefault="00E00ADA"/>
                  </w:txbxContent>
                </v:textbox>
                <w10:wrap type="square"/>
              </v:shape>
            </w:pict>
          </mc:Fallback>
        </mc:AlternateContent>
      </w:r>
      <w:r w:rsidR="00CF6BA5">
        <w:rPr>
          <w:noProof/>
          <w:lang w:eastAsia="en-GB"/>
        </w:rPr>
        <w:drawing>
          <wp:anchor distT="0" distB="0" distL="114300" distR="114300" simplePos="0" relativeHeight="251660288" behindDoc="1" locked="1" layoutInCell="1" allowOverlap="1" wp14:anchorId="4129BF7E" wp14:editId="783B3712">
            <wp:simplePos x="0" y="0"/>
            <wp:positionH relativeFrom="column">
              <wp:posOffset>-1143000</wp:posOffset>
            </wp:positionH>
            <wp:positionV relativeFrom="page">
              <wp:posOffset>-4445</wp:posOffset>
            </wp:positionV>
            <wp:extent cx="7586345" cy="106845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1-2.pdf"/>
                    <pic:cNvPicPr/>
                  </pic:nvPicPr>
                  <pic:blipFill>
                    <a:blip r:embed="rId10">
                      <a:extLst>
                        <a:ext uri="{28A0092B-C50C-407E-A947-70E740481C1C}">
                          <a14:useLocalDpi xmlns:a14="http://schemas.microsoft.com/office/drawing/2010/main" val="0"/>
                        </a:ext>
                      </a:extLst>
                    </a:blip>
                    <a:stretch>
                      <a:fillRect/>
                    </a:stretch>
                  </pic:blipFill>
                  <pic:spPr>
                    <a:xfrm>
                      <a:off x="0" y="0"/>
                      <a:ext cx="7586345" cy="10684510"/>
                    </a:xfrm>
                    <a:prstGeom prst="rect">
                      <a:avLst/>
                    </a:prstGeom>
                  </pic:spPr>
                </pic:pic>
              </a:graphicData>
            </a:graphic>
            <wp14:sizeRelH relativeFrom="page">
              <wp14:pctWidth>0</wp14:pctWidth>
            </wp14:sizeRelH>
            <wp14:sizeRelV relativeFrom="page">
              <wp14:pctHeight>0</wp14:pctHeight>
            </wp14:sizeRelV>
          </wp:anchor>
        </w:drawing>
      </w:r>
      <w:r w:rsidR="00FF1D1D">
        <w:br w:type="page"/>
      </w:r>
    </w:p>
    <w:p w14:paraId="44240F78" w14:textId="77777777" w:rsidR="00CF6BA5" w:rsidRDefault="00CF6BA5">
      <w:r>
        <w:rPr>
          <w:noProof/>
          <w:lang w:eastAsia="en-GB"/>
        </w:rPr>
        <w:lastRenderedPageBreak/>
        <mc:AlternateContent>
          <mc:Choice Requires="wps">
            <w:drawing>
              <wp:anchor distT="0" distB="0" distL="114300" distR="114300" simplePos="0" relativeHeight="251671552" behindDoc="0" locked="0" layoutInCell="1" allowOverlap="1" wp14:anchorId="7B6D3BD8" wp14:editId="23B94B83">
                <wp:simplePos x="0" y="0"/>
                <wp:positionH relativeFrom="column">
                  <wp:posOffset>-581025</wp:posOffset>
                </wp:positionH>
                <wp:positionV relativeFrom="paragraph">
                  <wp:posOffset>1508125</wp:posOffset>
                </wp:positionV>
                <wp:extent cx="6438900" cy="8258175"/>
                <wp:effectExtent l="0" t="0" r="0" b="9525"/>
                <wp:wrapSquare wrapText="bothSides"/>
                <wp:docPr id="15" name="Text Box 15"/>
                <wp:cNvGraphicFramePr/>
                <a:graphic xmlns:a="http://schemas.openxmlformats.org/drawingml/2006/main">
                  <a:graphicData uri="http://schemas.microsoft.com/office/word/2010/wordprocessingShape">
                    <wps:wsp>
                      <wps:cNvSpPr txBox="1"/>
                      <wps:spPr>
                        <a:xfrm>
                          <a:off x="0" y="0"/>
                          <a:ext cx="6438900" cy="825817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90170" w14:textId="73F6CEEA" w:rsidR="00BE0A8D" w:rsidRPr="00EF1EF6" w:rsidRDefault="00170991" w:rsidP="00BB10DB">
                            <w:pPr>
                              <w:rPr>
                                <w:rFonts w:ascii="Arial" w:hAnsi="Arial" w:cs="Arial"/>
                              </w:rPr>
                            </w:pPr>
                            <w:r w:rsidRPr="00EF1EF6">
                              <w:rPr>
                                <w:rFonts w:ascii="Arial" w:hAnsi="Arial" w:cs="Arial"/>
                              </w:rPr>
                              <w:t xml:space="preserve">The </w:t>
                            </w:r>
                            <w:r w:rsidRPr="004C1134">
                              <w:rPr>
                                <w:rFonts w:ascii="Arial" w:hAnsi="Arial" w:cs="Arial"/>
                                <w:b/>
                              </w:rPr>
                              <w:t xml:space="preserve">Hillfields area is </w:t>
                            </w:r>
                            <w:r w:rsidR="00346894" w:rsidRPr="004C1134">
                              <w:rPr>
                                <w:rFonts w:ascii="Arial" w:hAnsi="Arial" w:cs="Arial"/>
                                <w:b/>
                              </w:rPr>
                              <w:t>predominantly residential</w:t>
                            </w:r>
                            <w:r w:rsidR="00346894">
                              <w:rPr>
                                <w:rFonts w:ascii="Arial" w:hAnsi="Arial" w:cs="Arial"/>
                              </w:rPr>
                              <w:t xml:space="preserve"> but also includes some </w:t>
                            </w:r>
                            <w:r w:rsidRPr="00EF1EF6">
                              <w:rPr>
                                <w:rFonts w:ascii="Arial" w:hAnsi="Arial" w:cs="Arial"/>
                              </w:rPr>
                              <w:t>commercial properties. Many of the residential properties are social housing</w:t>
                            </w:r>
                            <w:r w:rsidR="00D26CA8">
                              <w:rPr>
                                <w:rFonts w:ascii="Arial" w:hAnsi="Arial" w:cs="Arial"/>
                              </w:rPr>
                              <w:t xml:space="preserve"> (managed by Citizen Housing)</w:t>
                            </w:r>
                            <w:r w:rsidRPr="00EF1EF6">
                              <w:rPr>
                                <w:rFonts w:ascii="Arial" w:hAnsi="Arial" w:cs="Arial"/>
                              </w:rPr>
                              <w:t>, compromising of flats, h</w:t>
                            </w:r>
                            <w:r w:rsidR="00E66DEF" w:rsidRPr="00EF1EF6">
                              <w:rPr>
                                <w:rFonts w:ascii="Arial" w:hAnsi="Arial" w:cs="Arial"/>
                              </w:rPr>
                              <w:t xml:space="preserve">ouses and tower blocks. </w:t>
                            </w:r>
                            <w:r w:rsidR="00BE0A8D" w:rsidRPr="00EF1EF6">
                              <w:rPr>
                                <w:rFonts w:ascii="Arial" w:hAnsi="Arial" w:cs="Arial"/>
                              </w:rPr>
                              <w:t xml:space="preserve">The area is located </w:t>
                            </w:r>
                            <w:r w:rsidR="00D26CA8">
                              <w:rPr>
                                <w:rFonts w:ascii="Arial" w:hAnsi="Arial" w:cs="Arial"/>
                              </w:rPr>
                              <w:t xml:space="preserve">in </w:t>
                            </w:r>
                            <w:r w:rsidR="00BE0A8D" w:rsidRPr="00EF1EF6">
                              <w:rPr>
                                <w:rFonts w:ascii="Arial" w:hAnsi="Arial" w:cs="Arial"/>
                              </w:rPr>
                              <w:t xml:space="preserve">close proximity to the </w:t>
                            </w:r>
                            <w:r w:rsidR="00346894">
                              <w:rPr>
                                <w:rFonts w:ascii="Arial" w:hAnsi="Arial" w:cs="Arial"/>
                              </w:rPr>
                              <w:t>City C</w:t>
                            </w:r>
                            <w:r w:rsidR="00BE0A8D" w:rsidRPr="00EF1EF6">
                              <w:rPr>
                                <w:rFonts w:ascii="Arial" w:hAnsi="Arial" w:cs="Arial"/>
                              </w:rPr>
                              <w:t>entre</w:t>
                            </w:r>
                            <w:r w:rsidR="00D26CA8">
                              <w:rPr>
                                <w:rFonts w:ascii="Arial" w:hAnsi="Arial" w:cs="Arial"/>
                              </w:rPr>
                              <w:t xml:space="preserve"> with easy access by walking or public transport. However, residents are deterred from travel at times when lighting is an issue. </w:t>
                            </w:r>
                            <w:r w:rsidR="00D26CA8" w:rsidRPr="004C1134">
                              <w:rPr>
                                <w:rFonts w:ascii="Arial" w:hAnsi="Arial" w:cs="Arial"/>
                                <w:b/>
                              </w:rPr>
                              <w:t>Residents’ access to the City would improve as a result of implementing recommendations</w:t>
                            </w:r>
                            <w:r w:rsidR="00D26CA8">
                              <w:rPr>
                                <w:rFonts w:ascii="Arial" w:hAnsi="Arial" w:cs="Arial"/>
                              </w:rPr>
                              <w:t xml:space="preserve"> within this report. </w:t>
                            </w:r>
                            <w:r w:rsidR="00E66DEF" w:rsidRPr="00EF1EF6">
                              <w:rPr>
                                <w:rFonts w:ascii="Arial" w:hAnsi="Arial" w:cs="Arial"/>
                              </w:rPr>
                              <w:t xml:space="preserve">Hillfields </w:t>
                            </w:r>
                            <w:r w:rsidR="00BE0A8D" w:rsidRPr="00EF1EF6">
                              <w:rPr>
                                <w:rFonts w:ascii="Arial" w:hAnsi="Arial" w:cs="Arial"/>
                              </w:rPr>
                              <w:t>do</w:t>
                            </w:r>
                            <w:r w:rsidR="00E66DEF" w:rsidRPr="00EF1EF6">
                              <w:rPr>
                                <w:rFonts w:ascii="Arial" w:hAnsi="Arial" w:cs="Arial"/>
                              </w:rPr>
                              <w:t>es</w:t>
                            </w:r>
                            <w:r w:rsidR="00BE0A8D" w:rsidRPr="00EF1EF6">
                              <w:rPr>
                                <w:rFonts w:ascii="Arial" w:hAnsi="Arial" w:cs="Arial"/>
                              </w:rPr>
                              <w:t xml:space="preserve"> not </w:t>
                            </w:r>
                            <w:r w:rsidR="00E66DEF" w:rsidRPr="00EF1EF6">
                              <w:rPr>
                                <w:rFonts w:ascii="Arial" w:hAnsi="Arial" w:cs="Arial"/>
                              </w:rPr>
                              <w:t xml:space="preserve">benefit from </w:t>
                            </w:r>
                            <w:r w:rsidR="00837FF8" w:rsidRPr="00EF1EF6">
                              <w:rPr>
                                <w:rFonts w:ascii="Arial" w:hAnsi="Arial" w:cs="Arial"/>
                              </w:rPr>
                              <w:t>lighting schemes</w:t>
                            </w:r>
                            <w:r w:rsidR="00E66DEF" w:rsidRPr="00EF1EF6">
                              <w:rPr>
                                <w:rFonts w:ascii="Arial" w:hAnsi="Arial" w:cs="Arial"/>
                              </w:rPr>
                              <w:t xml:space="preserve"> that are to</w:t>
                            </w:r>
                            <w:r w:rsidR="00837FF8" w:rsidRPr="00EF1EF6">
                              <w:rPr>
                                <w:rFonts w:ascii="Arial" w:hAnsi="Arial" w:cs="Arial"/>
                              </w:rPr>
                              <w:t xml:space="preserve"> a sufficient lux</w:t>
                            </w:r>
                            <w:r w:rsidR="00E66DEF" w:rsidRPr="00EF1EF6">
                              <w:rPr>
                                <w:rFonts w:ascii="Arial" w:hAnsi="Arial" w:cs="Arial"/>
                              </w:rPr>
                              <w:t xml:space="preserve"> and does not benefit from full</w:t>
                            </w:r>
                            <w:r w:rsidR="00837FF8" w:rsidRPr="00EF1EF6">
                              <w:rPr>
                                <w:rFonts w:ascii="Arial" w:hAnsi="Arial" w:cs="Arial"/>
                              </w:rPr>
                              <w:t xml:space="preserve"> CCTV coverage, which </w:t>
                            </w:r>
                            <w:r w:rsidR="00D26CA8">
                              <w:rPr>
                                <w:rFonts w:ascii="Arial" w:hAnsi="Arial" w:cs="Arial"/>
                              </w:rPr>
                              <w:t xml:space="preserve">facilitates acquisitive crime by creating environmental conditions conducive to street robbery and </w:t>
                            </w:r>
                            <w:r w:rsidR="00837FF8" w:rsidRPr="00EF1EF6">
                              <w:rPr>
                                <w:rFonts w:ascii="Arial" w:hAnsi="Arial" w:cs="Arial"/>
                              </w:rPr>
                              <w:t>enabl</w:t>
                            </w:r>
                            <w:r w:rsidR="00D26CA8">
                              <w:rPr>
                                <w:rFonts w:ascii="Arial" w:hAnsi="Arial" w:cs="Arial"/>
                              </w:rPr>
                              <w:t>ing</w:t>
                            </w:r>
                            <w:r w:rsidR="00837FF8" w:rsidRPr="00EF1EF6">
                              <w:rPr>
                                <w:rFonts w:ascii="Arial" w:hAnsi="Arial" w:cs="Arial"/>
                              </w:rPr>
                              <w:t xml:space="preserve"> offenders to escape ano</w:t>
                            </w:r>
                            <w:r w:rsidR="00012AE9" w:rsidRPr="00EF1EF6">
                              <w:rPr>
                                <w:rFonts w:ascii="Arial" w:hAnsi="Arial" w:cs="Arial"/>
                              </w:rPr>
                              <w:t>n</w:t>
                            </w:r>
                            <w:r w:rsidR="00837FF8" w:rsidRPr="00EF1EF6">
                              <w:rPr>
                                <w:rFonts w:ascii="Arial" w:hAnsi="Arial" w:cs="Arial"/>
                              </w:rPr>
                              <w:t xml:space="preserve">ymously. </w:t>
                            </w:r>
                            <w:r w:rsidR="00BE0A8D" w:rsidRPr="00EF1EF6">
                              <w:rPr>
                                <w:rFonts w:ascii="Arial" w:hAnsi="Arial" w:cs="Arial"/>
                              </w:rPr>
                              <w:t xml:space="preserve"> </w:t>
                            </w:r>
                          </w:p>
                          <w:p w14:paraId="62466940" w14:textId="77777777" w:rsidR="00587243" w:rsidRPr="00EF1EF6" w:rsidRDefault="00587243" w:rsidP="00BB10DB">
                            <w:pPr>
                              <w:rPr>
                                <w:rFonts w:ascii="Arial" w:hAnsi="Arial" w:cs="Arial"/>
                              </w:rPr>
                            </w:pPr>
                          </w:p>
                          <w:p w14:paraId="29F4E629" w14:textId="77777777" w:rsidR="00BB10DB" w:rsidRPr="00EF1EF6" w:rsidRDefault="00BB10DB" w:rsidP="00BB10DB">
                            <w:pPr>
                              <w:rPr>
                                <w:rFonts w:ascii="Arial" w:hAnsi="Arial" w:cs="Arial"/>
                                <w:b/>
                              </w:rPr>
                            </w:pPr>
                            <w:r w:rsidRPr="00EF1EF6">
                              <w:rPr>
                                <w:rFonts w:ascii="Arial" w:hAnsi="Arial" w:cs="Arial"/>
                                <w:b/>
                              </w:rPr>
                              <w:t>Hale Street, White Street and Victoria Street.</w:t>
                            </w:r>
                          </w:p>
                          <w:p w14:paraId="41DE7AE4" w14:textId="753E248C" w:rsidR="00BB10DB" w:rsidRPr="00EF1EF6" w:rsidRDefault="00BB10DB" w:rsidP="00BB10DB">
                            <w:pPr>
                              <w:rPr>
                                <w:rFonts w:ascii="Arial" w:hAnsi="Arial" w:cs="Arial"/>
                              </w:rPr>
                            </w:pPr>
                            <w:r w:rsidRPr="00EF1EF6">
                              <w:rPr>
                                <w:rFonts w:ascii="Arial" w:hAnsi="Arial" w:cs="Arial"/>
                              </w:rPr>
                              <w:t xml:space="preserve">This area is known as the “Robbery Corridor” and is an arterial route feeding the centre of Hillfields, City centre, Lady </w:t>
                            </w:r>
                            <w:r w:rsidR="00587243" w:rsidRPr="00EF1EF6">
                              <w:rPr>
                                <w:rFonts w:ascii="Arial" w:hAnsi="Arial" w:cs="Arial"/>
                              </w:rPr>
                              <w:t>Herbert’s</w:t>
                            </w:r>
                            <w:r w:rsidRPr="00EF1EF6">
                              <w:rPr>
                                <w:rFonts w:ascii="Arial" w:hAnsi="Arial" w:cs="Arial"/>
                              </w:rPr>
                              <w:t xml:space="preserve"> Gardens and Hillfields Village Square. </w:t>
                            </w:r>
                          </w:p>
                          <w:p w14:paraId="332E7DE6" w14:textId="7BDD4DAA" w:rsidR="00BB10DB" w:rsidRPr="00EF1EF6" w:rsidRDefault="00BB10DB" w:rsidP="00BB10DB">
                            <w:pPr>
                              <w:rPr>
                                <w:rFonts w:ascii="Arial" w:hAnsi="Arial" w:cs="Arial"/>
                              </w:rPr>
                            </w:pPr>
                            <w:r w:rsidRPr="00EF1EF6">
                              <w:rPr>
                                <w:rFonts w:ascii="Arial" w:hAnsi="Arial" w:cs="Arial"/>
                              </w:rPr>
                              <w:t>The area is both commercial and residential, with many dead frontages along the main road.</w:t>
                            </w:r>
                          </w:p>
                          <w:p w14:paraId="236322F9" w14:textId="77777777" w:rsidR="00ED422C" w:rsidRDefault="00ED422C" w:rsidP="00BB10DB"/>
                          <w:p w14:paraId="699F440C" w14:textId="7823052E" w:rsidR="00ED422C" w:rsidRDefault="00ED422C" w:rsidP="00BB10DB">
                            <w:r w:rsidRPr="00ED422C">
                              <w:rPr>
                                <w:noProof/>
                                <w:lang w:eastAsia="en-GB"/>
                              </w:rPr>
                              <w:drawing>
                                <wp:inline distT="0" distB="0" distL="0" distR="0" wp14:anchorId="3F03086F" wp14:editId="5A5F6473">
                                  <wp:extent cx="3776995" cy="21179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NER_30842\AppData\Local\Microsoft\Windows\INetCache\Content.Outlook\ZR6PE5DU\20200227_105003.jpg"/>
                                          <pic:cNvPicPr>
                                            <a:picLocks noChangeAspect="1" noChangeArrowheads="1"/>
                                          </pic:cNvPicPr>
                                        </pic:nvPicPr>
                                        <pic:blipFill>
                                          <a:blip r:embed="rId11"/>
                                          <a:stretch>
                                            <a:fillRect/>
                                          </a:stretch>
                                        </pic:blipFill>
                                        <pic:spPr bwMode="auto">
                                          <a:xfrm>
                                            <a:off x="0" y="0"/>
                                            <a:ext cx="3776995" cy="2117986"/>
                                          </a:xfrm>
                                          <a:prstGeom prst="rect">
                                            <a:avLst/>
                                          </a:prstGeom>
                                          <a:noFill/>
                                          <a:ln>
                                            <a:noFill/>
                                          </a:ln>
                                        </pic:spPr>
                                      </pic:pic>
                                    </a:graphicData>
                                  </a:graphic>
                                </wp:inline>
                              </w:drawing>
                            </w:r>
                          </w:p>
                          <w:p w14:paraId="1E026524" w14:textId="27091B25" w:rsidR="00ED422C" w:rsidRDefault="00ED422C" w:rsidP="00BB10DB"/>
                          <w:p w14:paraId="73F96492" w14:textId="77777777" w:rsidR="00BB10DB" w:rsidRDefault="00BB10DB" w:rsidP="00BB10DB"/>
                          <w:p w14:paraId="438DC556" w14:textId="2DD57152" w:rsidR="00E66DEF" w:rsidRPr="00EF1EF6" w:rsidRDefault="00BB10DB" w:rsidP="00BB10DB">
                            <w:pPr>
                              <w:rPr>
                                <w:rFonts w:ascii="Arial" w:hAnsi="Arial" w:cs="Arial"/>
                              </w:rPr>
                            </w:pPr>
                            <w:r w:rsidRPr="00EF1EF6">
                              <w:rPr>
                                <w:rFonts w:ascii="Arial" w:hAnsi="Arial" w:cs="Arial"/>
                              </w:rPr>
                              <w:t xml:space="preserve">The recommendations for this area would be to </w:t>
                            </w:r>
                            <w:r w:rsidRPr="00D26CA8">
                              <w:rPr>
                                <w:rFonts w:ascii="Arial" w:hAnsi="Arial" w:cs="Arial"/>
                                <w:b/>
                              </w:rPr>
                              <w:t>increase the amount of CCTV</w:t>
                            </w:r>
                            <w:r w:rsidR="00A177FC" w:rsidRPr="00EF1EF6">
                              <w:rPr>
                                <w:rFonts w:ascii="Arial" w:hAnsi="Arial" w:cs="Arial"/>
                              </w:rPr>
                              <w:t xml:space="preserve"> (as detailed in summary)</w:t>
                            </w:r>
                            <w:r w:rsidRPr="00EF1EF6">
                              <w:rPr>
                                <w:rFonts w:ascii="Arial" w:hAnsi="Arial" w:cs="Arial"/>
                              </w:rPr>
                              <w:t xml:space="preserve"> within the area </w:t>
                            </w:r>
                            <w:r w:rsidR="00272890" w:rsidRPr="00EF1EF6">
                              <w:rPr>
                                <w:rFonts w:ascii="Arial" w:hAnsi="Arial" w:cs="Arial"/>
                              </w:rPr>
                              <w:t xml:space="preserve">  (Piza, E., Welsh, B., Farrington, D. &amp; Thomas, A. (2019). CCTV surveillance for crime prevention: A 40-year systematic review with meta-analysis. Criminology and Public Policy 18: 135-159) </w:t>
                            </w:r>
                          </w:p>
                          <w:p w14:paraId="7363C261" w14:textId="77777777" w:rsidR="00E66DEF" w:rsidRPr="00EF1EF6" w:rsidRDefault="00E66DEF" w:rsidP="00BB10DB">
                            <w:pPr>
                              <w:rPr>
                                <w:rFonts w:ascii="Arial" w:hAnsi="Arial" w:cs="Arial"/>
                              </w:rPr>
                            </w:pPr>
                          </w:p>
                          <w:p w14:paraId="19A0B394" w14:textId="434CCD00" w:rsidR="00BB10DB" w:rsidRPr="00EF1EF6" w:rsidRDefault="00E66DEF" w:rsidP="00BB10DB">
                            <w:pPr>
                              <w:rPr>
                                <w:rFonts w:ascii="Arial" w:hAnsi="Arial" w:cs="Arial"/>
                              </w:rPr>
                            </w:pPr>
                            <w:r w:rsidRPr="00EF1EF6">
                              <w:rPr>
                                <w:rFonts w:ascii="Arial" w:hAnsi="Arial" w:cs="Arial"/>
                              </w:rPr>
                              <w:t>A</w:t>
                            </w:r>
                            <w:r w:rsidR="00BB10DB" w:rsidRPr="00EF1EF6">
                              <w:rPr>
                                <w:rFonts w:ascii="Arial" w:hAnsi="Arial" w:cs="Arial"/>
                              </w:rPr>
                              <w:t>nd</w:t>
                            </w:r>
                            <w:r w:rsidR="00D26CA8">
                              <w:rPr>
                                <w:rFonts w:ascii="Arial" w:hAnsi="Arial" w:cs="Arial"/>
                              </w:rPr>
                              <w:t xml:space="preserve"> </w:t>
                            </w:r>
                            <w:r w:rsidR="00D26CA8" w:rsidRPr="00D26CA8">
                              <w:rPr>
                                <w:rFonts w:ascii="Arial" w:hAnsi="Arial" w:cs="Arial"/>
                                <w:b/>
                              </w:rPr>
                              <w:t xml:space="preserve">increase </w:t>
                            </w:r>
                            <w:r w:rsidR="00BB10DB" w:rsidRPr="00D26CA8">
                              <w:rPr>
                                <w:rFonts w:ascii="Arial" w:hAnsi="Arial" w:cs="Arial"/>
                                <w:b/>
                              </w:rPr>
                              <w:t xml:space="preserve">the </w:t>
                            </w:r>
                            <w:r w:rsidR="00D26CA8" w:rsidRPr="00D26CA8">
                              <w:rPr>
                                <w:rFonts w:ascii="Arial" w:hAnsi="Arial" w:cs="Arial"/>
                                <w:b/>
                              </w:rPr>
                              <w:t xml:space="preserve">number </w:t>
                            </w:r>
                            <w:r w:rsidR="00BB10DB" w:rsidRPr="00D26CA8">
                              <w:rPr>
                                <w:rFonts w:ascii="Arial" w:hAnsi="Arial" w:cs="Arial"/>
                                <w:b/>
                              </w:rPr>
                              <w:t>of lighting columns</w:t>
                            </w:r>
                            <w:r w:rsidR="00BB10DB" w:rsidRPr="00EF1EF6">
                              <w:rPr>
                                <w:rFonts w:ascii="Arial" w:hAnsi="Arial" w:cs="Arial"/>
                              </w:rPr>
                              <w:t xml:space="preserve"> en</w:t>
                            </w:r>
                            <w:r w:rsidR="00272890" w:rsidRPr="00EF1EF6">
                              <w:rPr>
                                <w:rFonts w:ascii="Arial" w:hAnsi="Arial" w:cs="Arial"/>
                              </w:rPr>
                              <w:t>suring that the lighting is LED</w:t>
                            </w:r>
                            <w:r w:rsidR="00581A38" w:rsidRPr="00EF1EF6">
                              <w:rPr>
                                <w:rFonts w:ascii="Arial" w:hAnsi="Arial" w:cs="Arial"/>
                              </w:rPr>
                              <w:t xml:space="preserve"> and conforms to BS5489</w:t>
                            </w:r>
                            <w:r w:rsidR="00272890" w:rsidRPr="00EF1EF6">
                              <w:rPr>
                                <w:rFonts w:ascii="Arial" w:hAnsi="Arial" w:cs="Arial"/>
                              </w:rPr>
                              <w:t xml:space="preserve"> (Welsh, B. &amp; Farrington, D. (2008). Effects of improved street lighting on crime. Campbell Systematic Reviews 13).</w:t>
                            </w:r>
                          </w:p>
                          <w:p w14:paraId="4A68F2AB" w14:textId="77777777" w:rsidR="00ED422C" w:rsidRDefault="00ED422C" w:rsidP="00BB10DB"/>
                          <w:p w14:paraId="6F97A434" w14:textId="22FAC938" w:rsidR="00D50E75" w:rsidRPr="00EF1EF6" w:rsidRDefault="00D50E75" w:rsidP="00CF6BA5">
                            <w:pPr>
                              <w:rPr>
                                <w:rFonts w:ascii="Arial" w:hAnsi="Arial" w:cs="Arial"/>
                                <w:b/>
                              </w:rPr>
                            </w:pPr>
                            <w:r w:rsidRPr="00EF1EF6">
                              <w:rPr>
                                <w:rFonts w:ascii="Arial" w:hAnsi="Arial" w:cs="Arial"/>
                                <w:b/>
                              </w:rPr>
                              <w:t>Vauxhall Street</w:t>
                            </w:r>
                            <w:r w:rsidR="007A7DCE" w:rsidRPr="00EF1EF6">
                              <w:rPr>
                                <w:rFonts w:ascii="Arial" w:hAnsi="Arial" w:cs="Arial"/>
                                <w:b/>
                              </w:rPr>
                              <w:t>/ spring close/ Days close</w:t>
                            </w:r>
                          </w:p>
                          <w:p w14:paraId="20817869" w14:textId="38D76D13" w:rsidR="007A7DCE" w:rsidRPr="00EF1EF6" w:rsidRDefault="007A7DCE" w:rsidP="00CF6BA5">
                            <w:pPr>
                              <w:rPr>
                                <w:rFonts w:ascii="Arial" w:hAnsi="Arial" w:cs="Arial"/>
                              </w:rPr>
                            </w:pPr>
                            <w:r w:rsidRPr="00EF1EF6">
                              <w:rPr>
                                <w:rFonts w:ascii="Arial" w:hAnsi="Arial" w:cs="Arial"/>
                              </w:rPr>
                              <w:t>This area is often t</w:t>
                            </w:r>
                            <w:r w:rsidR="0025533F" w:rsidRPr="00EF1EF6">
                              <w:rPr>
                                <w:rFonts w:ascii="Arial" w:hAnsi="Arial" w:cs="Arial"/>
                              </w:rPr>
                              <w:t>he place where offenders abandon</w:t>
                            </w:r>
                            <w:r w:rsidRPr="00EF1EF6">
                              <w:rPr>
                                <w:rFonts w:ascii="Arial" w:hAnsi="Arial" w:cs="Arial"/>
                              </w:rPr>
                              <w:t xml:space="preserve"> stolen vehicles. These streets lack natural surveillance due to their design and so would benefit from </w:t>
                            </w:r>
                            <w:r w:rsidR="003F7A4C" w:rsidRPr="00EF1EF6">
                              <w:rPr>
                                <w:rFonts w:ascii="Arial" w:hAnsi="Arial" w:cs="Arial"/>
                              </w:rPr>
                              <w:t xml:space="preserve">static </w:t>
                            </w:r>
                            <w:r w:rsidRPr="00EF1EF6">
                              <w:rPr>
                                <w:rFonts w:ascii="Arial" w:hAnsi="Arial" w:cs="Arial"/>
                              </w:rPr>
                              <w:t>CCTV and lighting schemes.</w:t>
                            </w:r>
                            <w:r w:rsidR="00272890" w:rsidRPr="00EF1EF6">
                              <w:rPr>
                                <w:rFonts w:ascii="Arial" w:hAnsi="Arial" w:cs="Arial"/>
                              </w:rPr>
                              <w:t xml:space="preserve"> (As referenced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D3BD8" id="Text Box 15" o:spid="_x0000_s1027" type="#_x0000_t202" style="position:absolute;margin-left:-45.75pt;margin-top:118.75pt;width:507pt;height:65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" filled="f" stroked="f">
                <v:textbox>
                  <w:txbxContent>
                    <w:p w14:paraId="79E90170" w14:textId="73F6CEEA" w:rsidR="00BE0A8D" w:rsidRPr="00EF1EF6" w:rsidRDefault="00170991" w:rsidP="00BB10DB">
                      <w:pPr>
                        <w:rPr>
                          <w:rFonts w:ascii="Arial" w:hAnsi="Arial" w:cs="Arial"/>
                        </w:rPr>
                      </w:pPr>
                      <w:r w:rsidRPr="00EF1EF6">
                        <w:rPr>
                          <w:rFonts w:ascii="Arial" w:hAnsi="Arial" w:cs="Arial"/>
                        </w:rPr>
                        <w:t xml:space="preserve">The </w:t>
                      </w:r>
                      <w:proofErr w:type="spellStart"/>
                      <w:r w:rsidRPr="004C1134">
                        <w:rPr>
                          <w:rFonts w:ascii="Arial" w:hAnsi="Arial" w:cs="Arial"/>
                          <w:b/>
                        </w:rPr>
                        <w:t>Hillfields</w:t>
                      </w:r>
                      <w:proofErr w:type="spellEnd"/>
                      <w:r w:rsidRPr="004C1134">
                        <w:rPr>
                          <w:rFonts w:ascii="Arial" w:hAnsi="Arial" w:cs="Arial"/>
                          <w:b/>
                        </w:rPr>
                        <w:t xml:space="preserve"> area is </w:t>
                      </w:r>
                      <w:r w:rsidR="00346894" w:rsidRPr="004C1134">
                        <w:rPr>
                          <w:rFonts w:ascii="Arial" w:hAnsi="Arial" w:cs="Arial"/>
                          <w:b/>
                        </w:rPr>
                        <w:t>predominantly residential</w:t>
                      </w:r>
                      <w:r w:rsidR="00346894">
                        <w:rPr>
                          <w:rFonts w:ascii="Arial" w:hAnsi="Arial" w:cs="Arial"/>
                        </w:rPr>
                        <w:t xml:space="preserve"> but also includes some </w:t>
                      </w:r>
                      <w:r w:rsidRPr="00EF1EF6">
                        <w:rPr>
                          <w:rFonts w:ascii="Arial" w:hAnsi="Arial" w:cs="Arial"/>
                        </w:rPr>
                        <w:t>commercial properties. Many of the residential properties are social housing</w:t>
                      </w:r>
                      <w:r w:rsidR="00D26CA8">
                        <w:rPr>
                          <w:rFonts w:ascii="Arial" w:hAnsi="Arial" w:cs="Arial"/>
                        </w:rPr>
                        <w:t xml:space="preserve"> (managed by Citizen Housing)</w:t>
                      </w:r>
                      <w:r w:rsidRPr="00EF1EF6">
                        <w:rPr>
                          <w:rFonts w:ascii="Arial" w:hAnsi="Arial" w:cs="Arial"/>
                        </w:rPr>
                        <w:t>, compromising of flats, h</w:t>
                      </w:r>
                      <w:r w:rsidR="00E66DEF" w:rsidRPr="00EF1EF6">
                        <w:rPr>
                          <w:rFonts w:ascii="Arial" w:hAnsi="Arial" w:cs="Arial"/>
                        </w:rPr>
                        <w:t xml:space="preserve">ouses and tower blocks. </w:t>
                      </w:r>
                      <w:r w:rsidR="00BE0A8D" w:rsidRPr="00EF1EF6">
                        <w:rPr>
                          <w:rFonts w:ascii="Arial" w:hAnsi="Arial" w:cs="Arial"/>
                        </w:rPr>
                        <w:t xml:space="preserve">The area is located </w:t>
                      </w:r>
                      <w:r w:rsidR="00D26CA8">
                        <w:rPr>
                          <w:rFonts w:ascii="Arial" w:hAnsi="Arial" w:cs="Arial"/>
                        </w:rPr>
                        <w:t xml:space="preserve">in </w:t>
                      </w:r>
                      <w:r w:rsidR="00BE0A8D" w:rsidRPr="00EF1EF6">
                        <w:rPr>
                          <w:rFonts w:ascii="Arial" w:hAnsi="Arial" w:cs="Arial"/>
                        </w:rPr>
                        <w:t xml:space="preserve">close proximity to the </w:t>
                      </w:r>
                      <w:r w:rsidR="00346894">
                        <w:rPr>
                          <w:rFonts w:ascii="Arial" w:hAnsi="Arial" w:cs="Arial"/>
                        </w:rPr>
                        <w:t>City C</w:t>
                      </w:r>
                      <w:r w:rsidR="00BE0A8D" w:rsidRPr="00EF1EF6">
                        <w:rPr>
                          <w:rFonts w:ascii="Arial" w:hAnsi="Arial" w:cs="Arial"/>
                        </w:rPr>
                        <w:t>entre</w:t>
                      </w:r>
                      <w:r w:rsidR="00D26CA8">
                        <w:rPr>
                          <w:rFonts w:ascii="Arial" w:hAnsi="Arial" w:cs="Arial"/>
                        </w:rPr>
                        <w:t xml:space="preserve"> with easy access by walking or public transport. However, residents are deterred from travel at times when lighting is an issue. </w:t>
                      </w:r>
                      <w:r w:rsidR="00D26CA8" w:rsidRPr="004C1134">
                        <w:rPr>
                          <w:rFonts w:ascii="Arial" w:hAnsi="Arial" w:cs="Arial"/>
                          <w:b/>
                        </w:rPr>
                        <w:t>Residents’ access to the City would improve as a result of implementing recommendations</w:t>
                      </w:r>
                      <w:r w:rsidR="00D26CA8">
                        <w:rPr>
                          <w:rFonts w:ascii="Arial" w:hAnsi="Arial" w:cs="Arial"/>
                        </w:rPr>
                        <w:t xml:space="preserve"> within this report. </w:t>
                      </w:r>
                      <w:proofErr w:type="spellStart"/>
                      <w:r w:rsidR="00E66DEF" w:rsidRPr="00EF1EF6">
                        <w:rPr>
                          <w:rFonts w:ascii="Arial" w:hAnsi="Arial" w:cs="Arial"/>
                        </w:rPr>
                        <w:t>Hillfields</w:t>
                      </w:r>
                      <w:proofErr w:type="spellEnd"/>
                      <w:r w:rsidR="00E66DEF" w:rsidRPr="00EF1EF6">
                        <w:rPr>
                          <w:rFonts w:ascii="Arial" w:hAnsi="Arial" w:cs="Arial"/>
                        </w:rPr>
                        <w:t xml:space="preserve"> </w:t>
                      </w:r>
                      <w:r w:rsidR="00BE0A8D" w:rsidRPr="00EF1EF6">
                        <w:rPr>
                          <w:rFonts w:ascii="Arial" w:hAnsi="Arial" w:cs="Arial"/>
                        </w:rPr>
                        <w:t>do</w:t>
                      </w:r>
                      <w:r w:rsidR="00E66DEF" w:rsidRPr="00EF1EF6">
                        <w:rPr>
                          <w:rFonts w:ascii="Arial" w:hAnsi="Arial" w:cs="Arial"/>
                        </w:rPr>
                        <w:t>es</w:t>
                      </w:r>
                      <w:r w:rsidR="00BE0A8D" w:rsidRPr="00EF1EF6">
                        <w:rPr>
                          <w:rFonts w:ascii="Arial" w:hAnsi="Arial" w:cs="Arial"/>
                        </w:rPr>
                        <w:t xml:space="preserve"> not </w:t>
                      </w:r>
                      <w:r w:rsidR="00E66DEF" w:rsidRPr="00EF1EF6">
                        <w:rPr>
                          <w:rFonts w:ascii="Arial" w:hAnsi="Arial" w:cs="Arial"/>
                        </w:rPr>
                        <w:t xml:space="preserve">benefit from </w:t>
                      </w:r>
                      <w:r w:rsidR="00837FF8" w:rsidRPr="00EF1EF6">
                        <w:rPr>
                          <w:rFonts w:ascii="Arial" w:hAnsi="Arial" w:cs="Arial"/>
                        </w:rPr>
                        <w:t>lighting schemes</w:t>
                      </w:r>
                      <w:r w:rsidR="00E66DEF" w:rsidRPr="00EF1EF6">
                        <w:rPr>
                          <w:rFonts w:ascii="Arial" w:hAnsi="Arial" w:cs="Arial"/>
                        </w:rPr>
                        <w:t xml:space="preserve"> that are to</w:t>
                      </w:r>
                      <w:r w:rsidR="00837FF8" w:rsidRPr="00EF1EF6">
                        <w:rPr>
                          <w:rFonts w:ascii="Arial" w:hAnsi="Arial" w:cs="Arial"/>
                        </w:rPr>
                        <w:t xml:space="preserve"> a sufficient lux</w:t>
                      </w:r>
                      <w:r w:rsidR="00E66DEF" w:rsidRPr="00EF1EF6">
                        <w:rPr>
                          <w:rFonts w:ascii="Arial" w:hAnsi="Arial" w:cs="Arial"/>
                        </w:rPr>
                        <w:t xml:space="preserve"> and does not benefit from full</w:t>
                      </w:r>
                      <w:r w:rsidR="00837FF8" w:rsidRPr="00EF1EF6">
                        <w:rPr>
                          <w:rFonts w:ascii="Arial" w:hAnsi="Arial" w:cs="Arial"/>
                        </w:rPr>
                        <w:t xml:space="preserve"> CCTV coverage, which </w:t>
                      </w:r>
                      <w:r w:rsidR="00D26CA8">
                        <w:rPr>
                          <w:rFonts w:ascii="Arial" w:hAnsi="Arial" w:cs="Arial"/>
                        </w:rPr>
                        <w:t xml:space="preserve">facilitates acquisitive crime by creating environmental conditions conducive to street robbery and </w:t>
                      </w:r>
                      <w:r w:rsidR="00837FF8" w:rsidRPr="00EF1EF6">
                        <w:rPr>
                          <w:rFonts w:ascii="Arial" w:hAnsi="Arial" w:cs="Arial"/>
                        </w:rPr>
                        <w:t>enabl</w:t>
                      </w:r>
                      <w:r w:rsidR="00D26CA8">
                        <w:rPr>
                          <w:rFonts w:ascii="Arial" w:hAnsi="Arial" w:cs="Arial"/>
                        </w:rPr>
                        <w:t>ing</w:t>
                      </w:r>
                      <w:r w:rsidR="00837FF8" w:rsidRPr="00EF1EF6">
                        <w:rPr>
                          <w:rFonts w:ascii="Arial" w:hAnsi="Arial" w:cs="Arial"/>
                        </w:rPr>
                        <w:t xml:space="preserve"> offenders to escape ano</w:t>
                      </w:r>
                      <w:r w:rsidR="00012AE9" w:rsidRPr="00EF1EF6">
                        <w:rPr>
                          <w:rFonts w:ascii="Arial" w:hAnsi="Arial" w:cs="Arial"/>
                        </w:rPr>
                        <w:t>n</w:t>
                      </w:r>
                      <w:r w:rsidR="00837FF8" w:rsidRPr="00EF1EF6">
                        <w:rPr>
                          <w:rFonts w:ascii="Arial" w:hAnsi="Arial" w:cs="Arial"/>
                        </w:rPr>
                        <w:t xml:space="preserve">ymously. </w:t>
                      </w:r>
                      <w:r w:rsidR="00BE0A8D" w:rsidRPr="00EF1EF6">
                        <w:rPr>
                          <w:rFonts w:ascii="Arial" w:hAnsi="Arial" w:cs="Arial"/>
                        </w:rPr>
                        <w:t xml:space="preserve"> </w:t>
                      </w:r>
                    </w:p>
                    <w:p w14:paraId="62466940" w14:textId="77777777" w:rsidR="00587243" w:rsidRPr="00EF1EF6" w:rsidRDefault="00587243" w:rsidP="00BB10DB">
                      <w:pPr>
                        <w:rPr>
                          <w:rFonts w:ascii="Arial" w:hAnsi="Arial" w:cs="Arial"/>
                        </w:rPr>
                      </w:pPr>
                    </w:p>
                    <w:p w14:paraId="29F4E629" w14:textId="77777777" w:rsidR="00BB10DB" w:rsidRPr="00EF1EF6" w:rsidRDefault="00BB10DB" w:rsidP="00BB10DB">
                      <w:pPr>
                        <w:rPr>
                          <w:rFonts w:ascii="Arial" w:hAnsi="Arial" w:cs="Arial"/>
                          <w:b/>
                        </w:rPr>
                      </w:pPr>
                      <w:r w:rsidRPr="00EF1EF6">
                        <w:rPr>
                          <w:rFonts w:ascii="Arial" w:hAnsi="Arial" w:cs="Arial"/>
                          <w:b/>
                        </w:rPr>
                        <w:t>Hale Street, White Street and Victoria Street.</w:t>
                      </w:r>
                    </w:p>
                    <w:p w14:paraId="41DE7AE4" w14:textId="753E248C" w:rsidR="00BB10DB" w:rsidRPr="00EF1EF6" w:rsidRDefault="00BB10DB" w:rsidP="00BB10DB">
                      <w:pPr>
                        <w:rPr>
                          <w:rFonts w:ascii="Arial" w:hAnsi="Arial" w:cs="Arial"/>
                        </w:rPr>
                      </w:pPr>
                      <w:r w:rsidRPr="00EF1EF6">
                        <w:rPr>
                          <w:rFonts w:ascii="Arial" w:hAnsi="Arial" w:cs="Arial"/>
                        </w:rPr>
                        <w:t xml:space="preserve">This area is known as the “Robbery Corridor” and is an arterial route feeding the centre of Hillfields, City centre, Lady </w:t>
                      </w:r>
                      <w:r w:rsidR="00587243" w:rsidRPr="00EF1EF6">
                        <w:rPr>
                          <w:rFonts w:ascii="Arial" w:hAnsi="Arial" w:cs="Arial"/>
                        </w:rPr>
                        <w:t>Herbert’s</w:t>
                      </w:r>
                      <w:r w:rsidRPr="00EF1EF6">
                        <w:rPr>
                          <w:rFonts w:ascii="Arial" w:hAnsi="Arial" w:cs="Arial"/>
                        </w:rPr>
                        <w:t xml:space="preserve"> Gardens and Hillfields Village Square. </w:t>
                      </w:r>
                    </w:p>
                    <w:p w14:paraId="332E7DE6" w14:textId="7BDD4DAA" w:rsidR="00BB10DB" w:rsidRPr="00EF1EF6" w:rsidRDefault="00BB10DB" w:rsidP="00BB10DB">
                      <w:pPr>
                        <w:rPr>
                          <w:rFonts w:ascii="Arial" w:hAnsi="Arial" w:cs="Arial"/>
                        </w:rPr>
                      </w:pPr>
                      <w:r w:rsidRPr="00EF1EF6">
                        <w:rPr>
                          <w:rFonts w:ascii="Arial" w:hAnsi="Arial" w:cs="Arial"/>
                        </w:rPr>
                        <w:t>The area is both commercial and residential, with many dead frontages along the main road.</w:t>
                      </w:r>
                    </w:p>
                    <w:p w14:paraId="236322F9" w14:textId="77777777" w:rsidR="00ED422C" w:rsidRDefault="00ED422C" w:rsidP="00BB10DB"/>
                    <w:p w14:paraId="699F440C" w14:textId="7823052E" w:rsidR="00ED422C" w:rsidRDefault="00ED422C" w:rsidP="00BB10DB">
                      <w:r w:rsidRPr="00ED422C">
                        <w:rPr>
                          <w:noProof/>
                          <w:lang w:eastAsia="en-GB"/>
                        </w:rPr>
                        <w:drawing>
                          <wp:inline distT="0" distB="0" distL="0" distR="0" wp14:anchorId="3F03086F" wp14:editId="5A5F6473">
                            <wp:extent cx="3776995" cy="21179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NER_30842\AppData\Local\Microsoft\Windows\INetCache\Content.Outlook\ZR6PE5DU\20200227_105003.jpg"/>
                                    <pic:cNvPicPr>
                                      <a:picLocks noChangeAspect="1" noChangeArrowheads="1"/>
                                    </pic:cNvPicPr>
                                  </pic:nvPicPr>
                                  <pic:blipFill>
                                    <a:blip r:embed="rId12"/>
                                    <a:stretch>
                                      <a:fillRect/>
                                    </a:stretch>
                                  </pic:blipFill>
                                  <pic:spPr bwMode="auto">
                                    <a:xfrm>
                                      <a:off x="0" y="0"/>
                                      <a:ext cx="3776995" cy="2117986"/>
                                    </a:xfrm>
                                    <a:prstGeom prst="rect">
                                      <a:avLst/>
                                    </a:prstGeom>
                                    <a:noFill/>
                                    <a:ln>
                                      <a:noFill/>
                                    </a:ln>
                                  </pic:spPr>
                                </pic:pic>
                              </a:graphicData>
                            </a:graphic>
                          </wp:inline>
                        </w:drawing>
                      </w:r>
                    </w:p>
                    <w:p w14:paraId="1E026524" w14:textId="27091B25" w:rsidR="00ED422C" w:rsidRDefault="00ED422C" w:rsidP="00BB10DB"/>
                    <w:p w14:paraId="73F96492" w14:textId="77777777" w:rsidR="00BB10DB" w:rsidRDefault="00BB10DB" w:rsidP="00BB10DB"/>
                    <w:p w14:paraId="438DC556" w14:textId="2DD57152" w:rsidR="00E66DEF" w:rsidRPr="00EF1EF6" w:rsidRDefault="00BB10DB" w:rsidP="00BB10DB">
                      <w:pPr>
                        <w:rPr>
                          <w:rFonts w:ascii="Arial" w:hAnsi="Arial" w:cs="Arial"/>
                        </w:rPr>
                      </w:pPr>
                      <w:r w:rsidRPr="00EF1EF6">
                        <w:rPr>
                          <w:rFonts w:ascii="Arial" w:hAnsi="Arial" w:cs="Arial"/>
                        </w:rPr>
                        <w:t xml:space="preserve">The recommendations for this area would be to </w:t>
                      </w:r>
                      <w:r w:rsidRPr="00D26CA8">
                        <w:rPr>
                          <w:rFonts w:ascii="Arial" w:hAnsi="Arial" w:cs="Arial"/>
                          <w:b/>
                        </w:rPr>
                        <w:t>increase the amount of CCTV</w:t>
                      </w:r>
                      <w:r w:rsidR="00A177FC" w:rsidRPr="00EF1EF6">
                        <w:rPr>
                          <w:rFonts w:ascii="Arial" w:hAnsi="Arial" w:cs="Arial"/>
                        </w:rPr>
                        <w:t xml:space="preserve"> (as detailed in summary)</w:t>
                      </w:r>
                      <w:r w:rsidRPr="00EF1EF6">
                        <w:rPr>
                          <w:rFonts w:ascii="Arial" w:hAnsi="Arial" w:cs="Arial"/>
                        </w:rPr>
                        <w:t xml:space="preserve"> within the area </w:t>
                      </w:r>
                      <w:r w:rsidR="00272890" w:rsidRPr="00EF1EF6">
                        <w:rPr>
                          <w:rFonts w:ascii="Arial" w:hAnsi="Arial" w:cs="Arial"/>
                        </w:rPr>
                        <w:t xml:space="preserve">  (</w:t>
                      </w:r>
                      <w:proofErr w:type="spellStart"/>
                      <w:r w:rsidR="00272890" w:rsidRPr="00EF1EF6">
                        <w:rPr>
                          <w:rFonts w:ascii="Arial" w:hAnsi="Arial" w:cs="Arial"/>
                        </w:rPr>
                        <w:t>Piza</w:t>
                      </w:r>
                      <w:proofErr w:type="spellEnd"/>
                      <w:r w:rsidR="00272890" w:rsidRPr="00EF1EF6">
                        <w:rPr>
                          <w:rFonts w:ascii="Arial" w:hAnsi="Arial" w:cs="Arial"/>
                        </w:rPr>
                        <w:t xml:space="preserve">, E., Welsh, B., Farrington, D. &amp; Thomas, A. (2019). CCTV surveillance for crime prevention: A 40-year systematic review with meta-analysis. Criminology and Public Policy 18: 135-159) </w:t>
                      </w:r>
                    </w:p>
                    <w:p w14:paraId="7363C261" w14:textId="77777777" w:rsidR="00E66DEF" w:rsidRPr="00EF1EF6" w:rsidRDefault="00E66DEF" w:rsidP="00BB10DB">
                      <w:pPr>
                        <w:rPr>
                          <w:rFonts w:ascii="Arial" w:hAnsi="Arial" w:cs="Arial"/>
                        </w:rPr>
                      </w:pPr>
                    </w:p>
                    <w:p w14:paraId="19A0B394" w14:textId="434CCD00" w:rsidR="00BB10DB" w:rsidRPr="00EF1EF6" w:rsidRDefault="00E66DEF" w:rsidP="00BB10DB">
                      <w:pPr>
                        <w:rPr>
                          <w:rFonts w:ascii="Arial" w:hAnsi="Arial" w:cs="Arial"/>
                        </w:rPr>
                      </w:pPr>
                      <w:r w:rsidRPr="00EF1EF6">
                        <w:rPr>
                          <w:rFonts w:ascii="Arial" w:hAnsi="Arial" w:cs="Arial"/>
                        </w:rPr>
                        <w:t>A</w:t>
                      </w:r>
                      <w:r w:rsidR="00BB10DB" w:rsidRPr="00EF1EF6">
                        <w:rPr>
                          <w:rFonts w:ascii="Arial" w:hAnsi="Arial" w:cs="Arial"/>
                        </w:rPr>
                        <w:t>nd</w:t>
                      </w:r>
                      <w:r w:rsidR="00D26CA8">
                        <w:rPr>
                          <w:rFonts w:ascii="Arial" w:hAnsi="Arial" w:cs="Arial"/>
                        </w:rPr>
                        <w:t xml:space="preserve"> </w:t>
                      </w:r>
                      <w:r w:rsidR="00D26CA8" w:rsidRPr="00D26CA8">
                        <w:rPr>
                          <w:rFonts w:ascii="Arial" w:hAnsi="Arial" w:cs="Arial"/>
                          <w:b/>
                        </w:rPr>
                        <w:t xml:space="preserve">increase </w:t>
                      </w:r>
                      <w:r w:rsidR="00BB10DB" w:rsidRPr="00D26CA8">
                        <w:rPr>
                          <w:rFonts w:ascii="Arial" w:hAnsi="Arial" w:cs="Arial"/>
                          <w:b/>
                        </w:rPr>
                        <w:t xml:space="preserve">the </w:t>
                      </w:r>
                      <w:r w:rsidR="00D26CA8" w:rsidRPr="00D26CA8">
                        <w:rPr>
                          <w:rFonts w:ascii="Arial" w:hAnsi="Arial" w:cs="Arial"/>
                          <w:b/>
                        </w:rPr>
                        <w:t xml:space="preserve">number </w:t>
                      </w:r>
                      <w:r w:rsidR="00BB10DB" w:rsidRPr="00D26CA8">
                        <w:rPr>
                          <w:rFonts w:ascii="Arial" w:hAnsi="Arial" w:cs="Arial"/>
                          <w:b/>
                        </w:rPr>
                        <w:t>of lighting columns</w:t>
                      </w:r>
                      <w:r w:rsidR="00BB10DB" w:rsidRPr="00EF1EF6">
                        <w:rPr>
                          <w:rFonts w:ascii="Arial" w:hAnsi="Arial" w:cs="Arial"/>
                        </w:rPr>
                        <w:t xml:space="preserve"> en</w:t>
                      </w:r>
                      <w:r w:rsidR="00272890" w:rsidRPr="00EF1EF6">
                        <w:rPr>
                          <w:rFonts w:ascii="Arial" w:hAnsi="Arial" w:cs="Arial"/>
                        </w:rPr>
                        <w:t>suring that the lighting is LED</w:t>
                      </w:r>
                      <w:r w:rsidR="00581A38" w:rsidRPr="00EF1EF6">
                        <w:rPr>
                          <w:rFonts w:ascii="Arial" w:hAnsi="Arial" w:cs="Arial"/>
                        </w:rPr>
                        <w:t xml:space="preserve"> and conforms to BS5489</w:t>
                      </w:r>
                      <w:r w:rsidR="00272890" w:rsidRPr="00EF1EF6">
                        <w:rPr>
                          <w:rFonts w:ascii="Arial" w:hAnsi="Arial" w:cs="Arial"/>
                        </w:rPr>
                        <w:t xml:space="preserve"> (Welsh, B. &amp; Farrington, D. (2008). Effects of improved street lighting on crime. Campbell Systematic Reviews 13).</w:t>
                      </w:r>
                    </w:p>
                    <w:p w14:paraId="4A68F2AB" w14:textId="77777777" w:rsidR="00ED422C" w:rsidRDefault="00ED422C" w:rsidP="00BB10DB"/>
                    <w:p w14:paraId="6F97A434" w14:textId="22FAC938" w:rsidR="00D50E75" w:rsidRPr="00EF1EF6" w:rsidRDefault="00D50E75" w:rsidP="00CF6BA5">
                      <w:pPr>
                        <w:rPr>
                          <w:rFonts w:ascii="Arial" w:hAnsi="Arial" w:cs="Arial"/>
                          <w:b/>
                        </w:rPr>
                      </w:pPr>
                      <w:r w:rsidRPr="00EF1EF6">
                        <w:rPr>
                          <w:rFonts w:ascii="Arial" w:hAnsi="Arial" w:cs="Arial"/>
                          <w:b/>
                        </w:rPr>
                        <w:t>Vauxhall Street</w:t>
                      </w:r>
                      <w:r w:rsidR="007A7DCE" w:rsidRPr="00EF1EF6">
                        <w:rPr>
                          <w:rFonts w:ascii="Arial" w:hAnsi="Arial" w:cs="Arial"/>
                          <w:b/>
                        </w:rPr>
                        <w:t>/ spring close/ Days close</w:t>
                      </w:r>
                    </w:p>
                    <w:p w14:paraId="20817869" w14:textId="38D76D13" w:rsidR="007A7DCE" w:rsidRPr="00EF1EF6" w:rsidRDefault="007A7DCE" w:rsidP="00CF6BA5">
                      <w:pPr>
                        <w:rPr>
                          <w:rFonts w:ascii="Arial" w:hAnsi="Arial" w:cs="Arial"/>
                        </w:rPr>
                      </w:pPr>
                      <w:r w:rsidRPr="00EF1EF6">
                        <w:rPr>
                          <w:rFonts w:ascii="Arial" w:hAnsi="Arial" w:cs="Arial"/>
                        </w:rPr>
                        <w:t>This area is often t</w:t>
                      </w:r>
                      <w:r w:rsidR="0025533F" w:rsidRPr="00EF1EF6">
                        <w:rPr>
                          <w:rFonts w:ascii="Arial" w:hAnsi="Arial" w:cs="Arial"/>
                        </w:rPr>
                        <w:t>he place where offenders abandon</w:t>
                      </w:r>
                      <w:r w:rsidRPr="00EF1EF6">
                        <w:rPr>
                          <w:rFonts w:ascii="Arial" w:hAnsi="Arial" w:cs="Arial"/>
                        </w:rPr>
                        <w:t xml:space="preserve"> stolen vehicles. These streets lack natural surveillance due to their design and so would benefit from </w:t>
                      </w:r>
                      <w:r w:rsidR="003F7A4C" w:rsidRPr="00EF1EF6">
                        <w:rPr>
                          <w:rFonts w:ascii="Arial" w:hAnsi="Arial" w:cs="Arial"/>
                        </w:rPr>
                        <w:t xml:space="preserve">static </w:t>
                      </w:r>
                      <w:r w:rsidRPr="00EF1EF6">
                        <w:rPr>
                          <w:rFonts w:ascii="Arial" w:hAnsi="Arial" w:cs="Arial"/>
                        </w:rPr>
                        <w:t>CCTV and lighting schemes.</w:t>
                      </w:r>
                      <w:r w:rsidR="00272890" w:rsidRPr="00EF1EF6">
                        <w:rPr>
                          <w:rFonts w:ascii="Arial" w:hAnsi="Arial" w:cs="Arial"/>
                        </w:rPr>
                        <w:t xml:space="preserve"> (As referenced above).</w:t>
                      </w:r>
                    </w:p>
                  </w:txbxContent>
                </v:textbox>
                <w10:wrap type="square"/>
              </v:shape>
            </w:pict>
          </mc:Fallback>
        </mc:AlternateContent>
      </w:r>
      <w:r>
        <w:rPr>
          <w:noProof/>
          <w:lang w:eastAsia="en-GB"/>
        </w:rPr>
        <w:drawing>
          <wp:anchor distT="0" distB="0" distL="114300" distR="114300" simplePos="0" relativeHeight="251662336" behindDoc="1" locked="1" layoutInCell="1" allowOverlap="1" wp14:anchorId="476122D2" wp14:editId="7481A3A9">
            <wp:simplePos x="0" y="0"/>
            <wp:positionH relativeFrom="column">
              <wp:posOffset>-1141095</wp:posOffset>
            </wp:positionH>
            <wp:positionV relativeFrom="page">
              <wp:posOffset>0</wp:posOffset>
            </wp:positionV>
            <wp:extent cx="7546975" cy="10680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13">
                      <a:extLst>
                        <a:ext uri="{28A0092B-C50C-407E-A947-70E740481C1C}">
                          <a14:useLocalDpi xmlns:a14="http://schemas.microsoft.com/office/drawing/2010/main" val="0"/>
                        </a:ext>
                      </a:extLst>
                    </a:blip>
                    <a:stretch>
                      <a:fillRect/>
                    </a:stretch>
                  </pic:blipFill>
                  <pic:spPr>
                    <a:xfrm>
                      <a:off x="0" y="0"/>
                      <a:ext cx="7546975" cy="10680700"/>
                    </a:xfrm>
                    <a:prstGeom prst="rect">
                      <a:avLst/>
                    </a:prstGeom>
                  </pic:spPr>
                </pic:pic>
              </a:graphicData>
            </a:graphic>
            <wp14:sizeRelH relativeFrom="page">
              <wp14:pctWidth>0</wp14:pctWidth>
            </wp14:sizeRelH>
            <wp14:sizeRelV relativeFrom="page">
              <wp14:pctHeight>0</wp14:pctHeight>
            </wp14:sizeRelV>
          </wp:anchor>
        </w:drawing>
      </w:r>
      <w:r>
        <w:br w:type="page"/>
      </w:r>
    </w:p>
    <w:p w14:paraId="3672407E" w14:textId="77777777" w:rsidR="00CF6BA5" w:rsidRDefault="00CF6BA5" w:rsidP="00875235">
      <w:pPr>
        <w:ind w:left="-1800" w:right="-1765"/>
      </w:pPr>
      <w:r>
        <w:rPr>
          <w:noProof/>
          <w:lang w:eastAsia="en-GB"/>
        </w:rPr>
        <w:drawing>
          <wp:anchor distT="0" distB="0" distL="114300" distR="114300" simplePos="0" relativeHeight="251663360" behindDoc="1" locked="1" layoutInCell="1" allowOverlap="1" wp14:anchorId="2C706E47" wp14:editId="70435236">
            <wp:simplePos x="0" y="0"/>
            <wp:positionH relativeFrom="column">
              <wp:posOffset>-1141095</wp:posOffset>
            </wp:positionH>
            <wp:positionV relativeFrom="page">
              <wp:posOffset>0</wp:posOffset>
            </wp:positionV>
            <wp:extent cx="7620000" cy="1078343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83431"/>
                    </a:xfrm>
                    <a:prstGeom prst="rect">
                      <a:avLst/>
                    </a:prstGeom>
                  </pic:spPr>
                </pic:pic>
              </a:graphicData>
            </a:graphic>
            <wp14:sizeRelH relativeFrom="page">
              <wp14:pctWidth>0</wp14:pctWidth>
            </wp14:sizeRelH>
            <wp14:sizeRelV relativeFrom="page">
              <wp14:pctHeight>0</wp14:pctHeight>
            </wp14:sizeRelV>
          </wp:anchor>
        </w:drawing>
      </w:r>
    </w:p>
    <w:p w14:paraId="5820E9B4" w14:textId="77777777" w:rsidR="00CF6BA5" w:rsidRDefault="00CF6BA5">
      <w:r>
        <w:rPr>
          <w:noProof/>
          <w:lang w:eastAsia="en-GB"/>
        </w:rPr>
        <mc:AlternateContent>
          <mc:Choice Requires="wps">
            <w:drawing>
              <wp:anchor distT="0" distB="0" distL="114300" distR="114300" simplePos="0" relativeHeight="251675648" behindDoc="0" locked="0" layoutInCell="1" allowOverlap="1" wp14:anchorId="61B5D933" wp14:editId="54AC15FD">
                <wp:simplePos x="0" y="0"/>
                <wp:positionH relativeFrom="column">
                  <wp:posOffset>-571500</wp:posOffset>
                </wp:positionH>
                <wp:positionV relativeFrom="paragraph">
                  <wp:posOffset>6815455</wp:posOffset>
                </wp:positionV>
                <wp:extent cx="6438900" cy="2774950"/>
                <wp:effectExtent l="0" t="0" r="0" b="9525"/>
                <wp:wrapSquare wrapText="bothSides"/>
                <wp:docPr id="17" name="Text Box 17"/>
                <wp:cNvGraphicFramePr/>
                <a:graphic xmlns:a="http://schemas.openxmlformats.org/drawingml/2006/main">
                  <a:graphicData uri="http://schemas.microsoft.com/office/word/2010/wordprocessingShape">
                    <wps:wsp>
                      <wps:cNvSpPr txBox="1"/>
                      <wps:spPr>
                        <a:xfrm>
                          <a:off x="0" y="0"/>
                          <a:ext cx="6438900" cy="277495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8AF705" w14:textId="38941B21" w:rsidR="00BA3677" w:rsidRPr="00EF1EF6" w:rsidRDefault="00757C83" w:rsidP="005B4275">
                            <w:pPr>
                              <w:rPr>
                                <w:rFonts w:ascii="Arial" w:hAnsi="Arial" w:cs="Arial"/>
                              </w:rPr>
                            </w:pPr>
                            <w:r w:rsidRPr="00EF1EF6">
                              <w:rPr>
                                <w:rFonts w:ascii="Arial" w:hAnsi="Arial" w:cs="Arial"/>
                              </w:rPr>
                              <w:t>The recommendations for these</w:t>
                            </w:r>
                            <w:r w:rsidR="005B4275" w:rsidRPr="00EF1EF6">
                              <w:rPr>
                                <w:rFonts w:ascii="Arial" w:hAnsi="Arial" w:cs="Arial"/>
                              </w:rPr>
                              <w:t xml:space="preserve"> area</w:t>
                            </w:r>
                            <w:r w:rsidRPr="00EF1EF6">
                              <w:rPr>
                                <w:rFonts w:ascii="Arial" w:hAnsi="Arial" w:cs="Arial"/>
                              </w:rPr>
                              <w:t>s is</w:t>
                            </w:r>
                            <w:r w:rsidR="005B4275" w:rsidRPr="00EF1EF6">
                              <w:rPr>
                                <w:rFonts w:ascii="Arial" w:hAnsi="Arial" w:cs="Arial"/>
                              </w:rPr>
                              <w:t xml:space="preserve"> to </w:t>
                            </w:r>
                            <w:r w:rsidR="005B4275" w:rsidRPr="00F00194">
                              <w:rPr>
                                <w:rFonts w:ascii="Arial" w:hAnsi="Arial" w:cs="Arial"/>
                                <w:b/>
                              </w:rPr>
                              <w:t>increase the</w:t>
                            </w:r>
                            <w:r w:rsidR="00C07A3F" w:rsidRPr="00F00194">
                              <w:rPr>
                                <w:rFonts w:ascii="Arial" w:hAnsi="Arial" w:cs="Arial"/>
                                <w:b/>
                              </w:rPr>
                              <w:t xml:space="preserve"> amount of </w:t>
                            </w:r>
                            <w:r w:rsidR="00DA2C2B" w:rsidRPr="00F00194">
                              <w:rPr>
                                <w:rFonts w:ascii="Arial" w:hAnsi="Arial" w:cs="Arial"/>
                                <w:b/>
                              </w:rPr>
                              <w:t>CCTV</w:t>
                            </w:r>
                            <w:r w:rsidR="00DA2C2B" w:rsidRPr="00EF1EF6">
                              <w:rPr>
                                <w:rFonts w:ascii="Arial" w:hAnsi="Arial" w:cs="Arial"/>
                              </w:rPr>
                              <w:t xml:space="preserve"> as</w:t>
                            </w:r>
                            <w:r w:rsidR="00C07A3F" w:rsidRPr="00EF1EF6">
                              <w:rPr>
                                <w:rFonts w:ascii="Arial" w:hAnsi="Arial" w:cs="Arial"/>
                              </w:rPr>
                              <w:t xml:space="preserve"> this would enhance the ability to trace offenders and to understand their movements in Hillfields.</w:t>
                            </w:r>
                            <w:r w:rsidR="00272890" w:rsidRPr="00EF1EF6">
                              <w:rPr>
                                <w:rFonts w:ascii="Arial" w:hAnsi="Arial" w:cs="Arial"/>
                              </w:rPr>
                              <w:t xml:space="preserve"> (Referenced in Introduction section)</w:t>
                            </w:r>
                            <w:r w:rsidR="00EF1EF6">
                              <w:rPr>
                                <w:rFonts w:ascii="Arial" w:hAnsi="Arial" w:cs="Arial"/>
                              </w:rPr>
                              <w:t>.</w:t>
                            </w:r>
                          </w:p>
                          <w:p w14:paraId="256E5D64" w14:textId="59E6D2C2" w:rsidR="005B4275" w:rsidRPr="00EF1EF6" w:rsidRDefault="00F00194" w:rsidP="005B4275">
                            <w:pPr>
                              <w:rPr>
                                <w:rFonts w:ascii="Arial" w:hAnsi="Arial" w:cs="Arial"/>
                              </w:rPr>
                            </w:pPr>
                            <w:r w:rsidRPr="00F00194">
                              <w:rPr>
                                <w:rFonts w:ascii="Arial" w:hAnsi="Arial" w:cs="Arial"/>
                                <w:b/>
                              </w:rPr>
                              <w:t>Improved l</w:t>
                            </w:r>
                            <w:r w:rsidR="00C07A3F" w:rsidRPr="00F00194">
                              <w:rPr>
                                <w:rFonts w:ascii="Arial" w:hAnsi="Arial" w:cs="Arial"/>
                                <w:b/>
                              </w:rPr>
                              <w:t>ighting</w:t>
                            </w:r>
                            <w:r w:rsidR="00C07A3F" w:rsidRPr="00EF1EF6">
                              <w:rPr>
                                <w:rFonts w:ascii="Arial" w:hAnsi="Arial" w:cs="Arial"/>
                              </w:rPr>
                              <w:t xml:space="preserve"> would increase surveillance and complement CCTV, allowing images</w:t>
                            </w:r>
                            <w:r w:rsidR="00272890" w:rsidRPr="00EF1EF6">
                              <w:rPr>
                                <w:rFonts w:ascii="Arial" w:hAnsi="Arial" w:cs="Arial"/>
                              </w:rPr>
                              <w:t xml:space="preserve"> to be captured in darker hours (Referenced in Introduction section)</w:t>
                            </w:r>
                          </w:p>
                          <w:p w14:paraId="0C4E3576" w14:textId="5F027A35" w:rsidR="00DC3C5E" w:rsidRPr="00EF1EF6" w:rsidRDefault="00757C83" w:rsidP="005B4275">
                            <w:pPr>
                              <w:rPr>
                                <w:rFonts w:ascii="Arial" w:hAnsi="Arial" w:cs="Arial"/>
                              </w:rPr>
                            </w:pPr>
                            <w:r w:rsidRPr="00F00194">
                              <w:rPr>
                                <w:rFonts w:ascii="Arial" w:hAnsi="Arial" w:cs="Arial"/>
                                <w:b/>
                              </w:rPr>
                              <w:t>Remove</w:t>
                            </w:r>
                            <w:r w:rsidR="005B4275" w:rsidRPr="00F00194">
                              <w:rPr>
                                <w:rFonts w:ascii="Arial" w:hAnsi="Arial" w:cs="Arial"/>
                                <w:b/>
                              </w:rPr>
                              <w:t xml:space="preserve"> detritus and generally clear up the area</w:t>
                            </w:r>
                            <w:r w:rsidR="00C07A3F" w:rsidRPr="00EF1EF6">
                              <w:rPr>
                                <w:rFonts w:ascii="Arial" w:hAnsi="Arial" w:cs="Arial"/>
                              </w:rPr>
                              <w:t>, a</w:t>
                            </w:r>
                            <w:r w:rsidR="00DA2C2B" w:rsidRPr="00EF1EF6">
                              <w:rPr>
                                <w:rFonts w:ascii="Arial" w:hAnsi="Arial" w:cs="Arial"/>
                              </w:rPr>
                              <w:t>s this would attract legitimate</w:t>
                            </w:r>
                            <w:r w:rsidR="00C07A3F" w:rsidRPr="00EF1EF6">
                              <w:rPr>
                                <w:rFonts w:ascii="Arial" w:hAnsi="Arial" w:cs="Arial"/>
                              </w:rPr>
                              <w:t xml:space="preserve"> users </w:t>
                            </w:r>
                            <w:r w:rsidR="00587243" w:rsidRPr="00EF1EF6">
                              <w:rPr>
                                <w:rFonts w:ascii="Arial" w:hAnsi="Arial" w:cs="Arial"/>
                              </w:rPr>
                              <w:t>to park</w:t>
                            </w:r>
                            <w:r w:rsidR="00C07A3F" w:rsidRPr="00EF1EF6">
                              <w:rPr>
                                <w:rFonts w:ascii="Arial" w:hAnsi="Arial" w:cs="Arial"/>
                              </w:rPr>
                              <w:t xml:space="preserve"> areas, reducing criminal activity</w:t>
                            </w:r>
                            <w:r w:rsidR="005B4275" w:rsidRPr="00EF1EF6">
                              <w:rPr>
                                <w:rFonts w:ascii="Arial" w:hAnsi="Arial" w:cs="Arial"/>
                              </w:rPr>
                              <w:t>.</w:t>
                            </w:r>
                            <w:r w:rsidR="00F00194">
                              <w:rPr>
                                <w:rFonts w:ascii="Arial" w:hAnsi="Arial" w:cs="Arial"/>
                              </w:rPr>
                              <w:t xml:space="preserve"> </w:t>
                            </w:r>
                            <w:r w:rsidR="00DC3C5E" w:rsidRPr="00F00194">
                              <w:rPr>
                                <w:rFonts w:ascii="Arial" w:hAnsi="Arial" w:cs="Arial"/>
                                <w:b/>
                              </w:rPr>
                              <w:t>Improve landscaping</w:t>
                            </w:r>
                            <w:r w:rsidR="00DC3C5E" w:rsidRPr="00EF1EF6">
                              <w:rPr>
                                <w:rFonts w:ascii="Arial" w:hAnsi="Arial" w:cs="Arial"/>
                              </w:rPr>
                              <w:t xml:space="preserve"> by lifting tree canopies to a minimum height of 2.4m, whilst shrubs and hedges should have a maximum growth of 1m.</w:t>
                            </w:r>
                          </w:p>
                          <w:p w14:paraId="39AE52C2" w14:textId="6FA9C11A" w:rsidR="00E66DEF" w:rsidRPr="00EF1EF6" w:rsidRDefault="00BA3677" w:rsidP="00E66DEF">
                            <w:pPr>
                              <w:rPr>
                                <w:rFonts w:ascii="Arial" w:hAnsi="Arial" w:cs="Arial"/>
                              </w:rPr>
                            </w:pPr>
                            <w:r w:rsidRPr="00EF1EF6">
                              <w:rPr>
                                <w:rFonts w:ascii="Arial" w:hAnsi="Arial" w:cs="Arial"/>
                              </w:rPr>
                              <w:t>C</w:t>
                            </w:r>
                            <w:r w:rsidR="00FC21AC" w:rsidRPr="00EF1EF6">
                              <w:rPr>
                                <w:rFonts w:ascii="Arial" w:hAnsi="Arial" w:cs="Arial"/>
                              </w:rPr>
                              <w:t>CTV with ANPR capacity for lowerford roundabout.</w:t>
                            </w:r>
                            <w:r w:rsidR="00E66DEF" w:rsidRPr="00EF1EF6">
                              <w:rPr>
                                <w:rFonts w:ascii="Arial" w:hAnsi="Arial" w:cs="Arial"/>
                              </w:rPr>
                              <w:t xml:space="preserve"> (Referenced in Introduction section)</w:t>
                            </w:r>
                          </w:p>
                          <w:p w14:paraId="2F1F815E" w14:textId="751A338D" w:rsidR="00BE1519" w:rsidRPr="00EF1EF6" w:rsidRDefault="00BE1519" w:rsidP="005B4275">
                            <w:pPr>
                              <w:rPr>
                                <w:rStyle w:val="Hyperlink"/>
                                <w:rFonts w:ascii="Arial" w:hAnsi="Arial" w:cs="Arial"/>
                              </w:rPr>
                            </w:pPr>
                            <w:r w:rsidRPr="00EF1EF6">
                              <w:rPr>
                                <w:rFonts w:ascii="Arial" w:hAnsi="Arial" w:cs="Arial"/>
                              </w:rPr>
                              <w:t xml:space="preserve">Consider the </w:t>
                            </w:r>
                            <w:r w:rsidRPr="00F00194">
                              <w:rPr>
                                <w:rFonts w:ascii="Arial" w:hAnsi="Arial" w:cs="Arial"/>
                                <w:b/>
                              </w:rPr>
                              <w:t>removal of existing benches and replacing them</w:t>
                            </w:r>
                            <w:r w:rsidRPr="00EF1EF6">
                              <w:rPr>
                                <w:rFonts w:ascii="Arial" w:hAnsi="Arial" w:cs="Arial"/>
                              </w:rPr>
                              <w:t xml:space="preserve"> with ones where the </w:t>
                            </w:r>
                            <w:r w:rsidR="00587243" w:rsidRPr="00EF1EF6">
                              <w:rPr>
                                <w:rFonts w:ascii="Arial" w:hAnsi="Arial" w:cs="Arial"/>
                              </w:rPr>
                              <w:t>design</w:t>
                            </w:r>
                            <w:r w:rsidRPr="00EF1EF6">
                              <w:rPr>
                                <w:rFonts w:ascii="Arial" w:hAnsi="Arial" w:cs="Arial"/>
                              </w:rPr>
                              <w:t xml:space="preserve"> prevents rough sleeping and </w:t>
                            </w:r>
                            <w:r w:rsidR="00587243" w:rsidRPr="00EF1EF6">
                              <w:rPr>
                                <w:rFonts w:ascii="Arial" w:hAnsi="Arial" w:cs="Arial"/>
                              </w:rPr>
                              <w:t xml:space="preserve">skateboarding, such benches can be sourced from the Secured by Design website </w:t>
                            </w:r>
                            <w:hyperlink r:id="rId15" w:history="1">
                              <w:r w:rsidR="00587243" w:rsidRPr="00EF1EF6">
                                <w:rPr>
                                  <w:rStyle w:val="Hyperlink"/>
                                  <w:rFonts w:ascii="Arial" w:hAnsi="Arial" w:cs="Arial"/>
                                </w:rPr>
                                <w:t>www.securedbydesign.com</w:t>
                              </w:r>
                            </w:hyperlink>
                          </w:p>
                          <w:p w14:paraId="76D18B45" w14:textId="77777777" w:rsidR="00FC21AC" w:rsidRDefault="00FC21AC" w:rsidP="005B4275">
                            <w:pPr>
                              <w:rPr>
                                <w:rStyle w:val="Hyperlink"/>
                              </w:rPr>
                            </w:pPr>
                          </w:p>
                          <w:p w14:paraId="5FD8C2F0" w14:textId="77777777" w:rsidR="00FC21AC" w:rsidRDefault="00FC21AC" w:rsidP="005B4275"/>
                          <w:p w14:paraId="3A949E6B" w14:textId="77777777" w:rsidR="00587243" w:rsidRDefault="00587243" w:rsidP="005B42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B5D933" id="Text Box 17" o:spid="_x0000_s1028" type="#_x0000_t202" style="position:absolute;margin-left:-45pt;margin-top:536.65pt;width:507pt;height:21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" filled="f" stroked="f">
                <v:textbox>
                  <w:txbxContent>
                    <w:p w14:paraId="3C8AF705" w14:textId="38941B21" w:rsidR="00BA3677" w:rsidRPr="00EF1EF6" w:rsidRDefault="00757C83" w:rsidP="005B4275">
                      <w:pPr>
                        <w:rPr>
                          <w:rFonts w:ascii="Arial" w:hAnsi="Arial" w:cs="Arial"/>
                        </w:rPr>
                      </w:pPr>
                      <w:r w:rsidRPr="00EF1EF6">
                        <w:rPr>
                          <w:rFonts w:ascii="Arial" w:hAnsi="Arial" w:cs="Arial"/>
                        </w:rPr>
                        <w:t>The recommendations for these</w:t>
                      </w:r>
                      <w:r w:rsidR="005B4275" w:rsidRPr="00EF1EF6">
                        <w:rPr>
                          <w:rFonts w:ascii="Arial" w:hAnsi="Arial" w:cs="Arial"/>
                        </w:rPr>
                        <w:t xml:space="preserve"> area</w:t>
                      </w:r>
                      <w:r w:rsidRPr="00EF1EF6">
                        <w:rPr>
                          <w:rFonts w:ascii="Arial" w:hAnsi="Arial" w:cs="Arial"/>
                        </w:rPr>
                        <w:t>s is</w:t>
                      </w:r>
                      <w:r w:rsidR="005B4275" w:rsidRPr="00EF1EF6">
                        <w:rPr>
                          <w:rFonts w:ascii="Arial" w:hAnsi="Arial" w:cs="Arial"/>
                        </w:rPr>
                        <w:t xml:space="preserve"> to </w:t>
                      </w:r>
                      <w:r w:rsidR="005B4275" w:rsidRPr="00F00194">
                        <w:rPr>
                          <w:rFonts w:ascii="Arial" w:hAnsi="Arial" w:cs="Arial"/>
                          <w:b/>
                        </w:rPr>
                        <w:t>increase the</w:t>
                      </w:r>
                      <w:r w:rsidR="00C07A3F" w:rsidRPr="00F00194">
                        <w:rPr>
                          <w:rFonts w:ascii="Arial" w:hAnsi="Arial" w:cs="Arial"/>
                          <w:b/>
                        </w:rPr>
                        <w:t xml:space="preserve"> amount of </w:t>
                      </w:r>
                      <w:r w:rsidR="00DA2C2B" w:rsidRPr="00F00194">
                        <w:rPr>
                          <w:rFonts w:ascii="Arial" w:hAnsi="Arial" w:cs="Arial"/>
                          <w:b/>
                        </w:rPr>
                        <w:t>CCTV</w:t>
                      </w:r>
                      <w:r w:rsidR="00DA2C2B" w:rsidRPr="00EF1EF6">
                        <w:rPr>
                          <w:rFonts w:ascii="Arial" w:hAnsi="Arial" w:cs="Arial"/>
                        </w:rPr>
                        <w:t xml:space="preserve"> as</w:t>
                      </w:r>
                      <w:r w:rsidR="00C07A3F" w:rsidRPr="00EF1EF6">
                        <w:rPr>
                          <w:rFonts w:ascii="Arial" w:hAnsi="Arial" w:cs="Arial"/>
                        </w:rPr>
                        <w:t xml:space="preserve"> this would enhance the ability to trace offenders and to understand their movements in Hillfields.</w:t>
                      </w:r>
                      <w:r w:rsidR="00272890" w:rsidRPr="00EF1EF6">
                        <w:rPr>
                          <w:rFonts w:ascii="Arial" w:hAnsi="Arial" w:cs="Arial"/>
                        </w:rPr>
                        <w:t xml:space="preserve"> (Referenced in Introduction section)</w:t>
                      </w:r>
                      <w:r w:rsidR="00EF1EF6">
                        <w:rPr>
                          <w:rFonts w:ascii="Arial" w:hAnsi="Arial" w:cs="Arial"/>
                        </w:rPr>
                        <w:t>.</w:t>
                      </w:r>
                    </w:p>
                    <w:p w14:paraId="256E5D64" w14:textId="59E6D2C2" w:rsidR="005B4275" w:rsidRPr="00EF1EF6" w:rsidRDefault="00F00194" w:rsidP="005B4275">
                      <w:pPr>
                        <w:rPr>
                          <w:rFonts w:ascii="Arial" w:hAnsi="Arial" w:cs="Arial"/>
                        </w:rPr>
                      </w:pPr>
                      <w:r w:rsidRPr="00F00194">
                        <w:rPr>
                          <w:rFonts w:ascii="Arial" w:hAnsi="Arial" w:cs="Arial"/>
                          <w:b/>
                        </w:rPr>
                        <w:t>Improved l</w:t>
                      </w:r>
                      <w:r w:rsidR="00C07A3F" w:rsidRPr="00F00194">
                        <w:rPr>
                          <w:rFonts w:ascii="Arial" w:hAnsi="Arial" w:cs="Arial"/>
                          <w:b/>
                        </w:rPr>
                        <w:t>ighting</w:t>
                      </w:r>
                      <w:r w:rsidR="00C07A3F" w:rsidRPr="00EF1EF6">
                        <w:rPr>
                          <w:rFonts w:ascii="Arial" w:hAnsi="Arial" w:cs="Arial"/>
                        </w:rPr>
                        <w:t xml:space="preserve"> would increase surveillance and complement CCTV, allowing images</w:t>
                      </w:r>
                      <w:r w:rsidR="00272890" w:rsidRPr="00EF1EF6">
                        <w:rPr>
                          <w:rFonts w:ascii="Arial" w:hAnsi="Arial" w:cs="Arial"/>
                        </w:rPr>
                        <w:t xml:space="preserve"> to be captured in darker hours (Referenced in Introduction section)</w:t>
                      </w:r>
                    </w:p>
                    <w:p w14:paraId="0C4E3576" w14:textId="5F027A35" w:rsidR="00DC3C5E" w:rsidRPr="00EF1EF6" w:rsidRDefault="00757C83" w:rsidP="005B4275">
                      <w:pPr>
                        <w:rPr>
                          <w:rFonts w:ascii="Arial" w:hAnsi="Arial" w:cs="Arial"/>
                        </w:rPr>
                      </w:pPr>
                      <w:r w:rsidRPr="00F00194">
                        <w:rPr>
                          <w:rFonts w:ascii="Arial" w:hAnsi="Arial" w:cs="Arial"/>
                          <w:b/>
                        </w:rPr>
                        <w:t>Remove</w:t>
                      </w:r>
                      <w:r w:rsidR="005B4275" w:rsidRPr="00F00194">
                        <w:rPr>
                          <w:rFonts w:ascii="Arial" w:hAnsi="Arial" w:cs="Arial"/>
                          <w:b/>
                        </w:rPr>
                        <w:t xml:space="preserve"> detritus and generally clear up the area</w:t>
                      </w:r>
                      <w:r w:rsidR="00C07A3F" w:rsidRPr="00EF1EF6">
                        <w:rPr>
                          <w:rFonts w:ascii="Arial" w:hAnsi="Arial" w:cs="Arial"/>
                        </w:rPr>
                        <w:t>, a</w:t>
                      </w:r>
                      <w:r w:rsidR="00DA2C2B" w:rsidRPr="00EF1EF6">
                        <w:rPr>
                          <w:rFonts w:ascii="Arial" w:hAnsi="Arial" w:cs="Arial"/>
                        </w:rPr>
                        <w:t>s this would attract legitimate</w:t>
                      </w:r>
                      <w:r w:rsidR="00C07A3F" w:rsidRPr="00EF1EF6">
                        <w:rPr>
                          <w:rFonts w:ascii="Arial" w:hAnsi="Arial" w:cs="Arial"/>
                        </w:rPr>
                        <w:t xml:space="preserve"> users </w:t>
                      </w:r>
                      <w:r w:rsidR="00587243" w:rsidRPr="00EF1EF6">
                        <w:rPr>
                          <w:rFonts w:ascii="Arial" w:hAnsi="Arial" w:cs="Arial"/>
                        </w:rPr>
                        <w:t>to park</w:t>
                      </w:r>
                      <w:r w:rsidR="00C07A3F" w:rsidRPr="00EF1EF6">
                        <w:rPr>
                          <w:rFonts w:ascii="Arial" w:hAnsi="Arial" w:cs="Arial"/>
                        </w:rPr>
                        <w:t xml:space="preserve"> areas, reducing criminal activity</w:t>
                      </w:r>
                      <w:r w:rsidR="005B4275" w:rsidRPr="00EF1EF6">
                        <w:rPr>
                          <w:rFonts w:ascii="Arial" w:hAnsi="Arial" w:cs="Arial"/>
                        </w:rPr>
                        <w:t>.</w:t>
                      </w:r>
                      <w:r w:rsidR="00F00194">
                        <w:rPr>
                          <w:rFonts w:ascii="Arial" w:hAnsi="Arial" w:cs="Arial"/>
                        </w:rPr>
                        <w:t xml:space="preserve"> </w:t>
                      </w:r>
                      <w:r w:rsidR="00DC3C5E" w:rsidRPr="00F00194">
                        <w:rPr>
                          <w:rFonts w:ascii="Arial" w:hAnsi="Arial" w:cs="Arial"/>
                          <w:b/>
                        </w:rPr>
                        <w:t>Improve landscaping</w:t>
                      </w:r>
                      <w:r w:rsidR="00DC3C5E" w:rsidRPr="00EF1EF6">
                        <w:rPr>
                          <w:rFonts w:ascii="Arial" w:hAnsi="Arial" w:cs="Arial"/>
                        </w:rPr>
                        <w:t xml:space="preserve"> by lifting tree canopies to a minimum height of 2.4m, whilst shrubs and hedges should have a maximum growth of 1m.</w:t>
                      </w:r>
                    </w:p>
                    <w:p w14:paraId="39AE52C2" w14:textId="6FA9C11A" w:rsidR="00E66DEF" w:rsidRPr="00EF1EF6" w:rsidRDefault="00BA3677" w:rsidP="00E66DEF">
                      <w:pPr>
                        <w:rPr>
                          <w:rFonts w:ascii="Arial" w:hAnsi="Arial" w:cs="Arial"/>
                        </w:rPr>
                      </w:pPr>
                      <w:r w:rsidRPr="00EF1EF6">
                        <w:rPr>
                          <w:rFonts w:ascii="Arial" w:hAnsi="Arial" w:cs="Arial"/>
                        </w:rPr>
                        <w:t>C</w:t>
                      </w:r>
                      <w:r w:rsidR="00FC21AC" w:rsidRPr="00EF1EF6">
                        <w:rPr>
                          <w:rFonts w:ascii="Arial" w:hAnsi="Arial" w:cs="Arial"/>
                        </w:rPr>
                        <w:t xml:space="preserve">CTV with ANPR capacity for </w:t>
                      </w:r>
                      <w:proofErr w:type="spellStart"/>
                      <w:r w:rsidR="00FC21AC" w:rsidRPr="00EF1EF6">
                        <w:rPr>
                          <w:rFonts w:ascii="Arial" w:hAnsi="Arial" w:cs="Arial"/>
                        </w:rPr>
                        <w:t>lowerford</w:t>
                      </w:r>
                      <w:proofErr w:type="spellEnd"/>
                      <w:r w:rsidR="00FC21AC" w:rsidRPr="00EF1EF6">
                        <w:rPr>
                          <w:rFonts w:ascii="Arial" w:hAnsi="Arial" w:cs="Arial"/>
                        </w:rPr>
                        <w:t xml:space="preserve"> roundabout.</w:t>
                      </w:r>
                      <w:r w:rsidR="00E66DEF" w:rsidRPr="00EF1EF6">
                        <w:rPr>
                          <w:rFonts w:ascii="Arial" w:hAnsi="Arial" w:cs="Arial"/>
                        </w:rPr>
                        <w:t xml:space="preserve"> (Referenced in Introduction section)</w:t>
                      </w:r>
                    </w:p>
                    <w:p w14:paraId="2F1F815E" w14:textId="751A338D" w:rsidR="00BE1519" w:rsidRPr="00EF1EF6" w:rsidRDefault="00BE1519" w:rsidP="005B4275">
                      <w:pPr>
                        <w:rPr>
                          <w:rStyle w:val="Hyperlink"/>
                          <w:rFonts w:ascii="Arial" w:hAnsi="Arial" w:cs="Arial"/>
                        </w:rPr>
                      </w:pPr>
                      <w:r w:rsidRPr="00EF1EF6">
                        <w:rPr>
                          <w:rFonts w:ascii="Arial" w:hAnsi="Arial" w:cs="Arial"/>
                        </w:rPr>
                        <w:t xml:space="preserve">Consider the </w:t>
                      </w:r>
                      <w:r w:rsidRPr="00F00194">
                        <w:rPr>
                          <w:rFonts w:ascii="Arial" w:hAnsi="Arial" w:cs="Arial"/>
                          <w:b/>
                        </w:rPr>
                        <w:t>removal of existing benches and replacing them</w:t>
                      </w:r>
                      <w:r w:rsidRPr="00EF1EF6">
                        <w:rPr>
                          <w:rFonts w:ascii="Arial" w:hAnsi="Arial" w:cs="Arial"/>
                        </w:rPr>
                        <w:t xml:space="preserve"> with ones where the </w:t>
                      </w:r>
                      <w:r w:rsidR="00587243" w:rsidRPr="00EF1EF6">
                        <w:rPr>
                          <w:rFonts w:ascii="Arial" w:hAnsi="Arial" w:cs="Arial"/>
                        </w:rPr>
                        <w:t>design</w:t>
                      </w:r>
                      <w:r w:rsidRPr="00EF1EF6">
                        <w:rPr>
                          <w:rFonts w:ascii="Arial" w:hAnsi="Arial" w:cs="Arial"/>
                        </w:rPr>
                        <w:t xml:space="preserve"> prevents rough sleeping and </w:t>
                      </w:r>
                      <w:r w:rsidR="00587243" w:rsidRPr="00EF1EF6">
                        <w:rPr>
                          <w:rFonts w:ascii="Arial" w:hAnsi="Arial" w:cs="Arial"/>
                        </w:rPr>
                        <w:t xml:space="preserve">skateboarding, such benches can be sourced from the Secured by Design website </w:t>
                      </w:r>
                      <w:hyperlink r:id="rId16" w:history="1">
                        <w:r w:rsidR="00587243" w:rsidRPr="00EF1EF6">
                          <w:rPr>
                            <w:rStyle w:val="Hyperlink"/>
                            <w:rFonts w:ascii="Arial" w:hAnsi="Arial" w:cs="Arial"/>
                          </w:rPr>
                          <w:t>www.securedbydesign.com</w:t>
                        </w:r>
                      </w:hyperlink>
                    </w:p>
                    <w:p w14:paraId="76D18B45" w14:textId="77777777" w:rsidR="00FC21AC" w:rsidRDefault="00FC21AC" w:rsidP="005B4275">
                      <w:pPr>
                        <w:rPr>
                          <w:rStyle w:val="Hyperlink"/>
                        </w:rPr>
                      </w:pPr>
                    </w:p>
                    <w:p w14:paraId="5FD8C2F0" w14:textId="77777777" w:rsidR="00FC21AC" w:rsidRDefault="00FC21AC" w:rsidP="005B4275"/>
                    <w:p w14:paraId="3A949E6B" w14:textId="77777777" w:rsidR="00587243" w:rsidRDefault="00587243" w:rsidP="005B4275"/>
                  </w:txbxContent>
                </v:textbox>
                <w10:wrap type="square"/>
              </v:shape>
            </w:pict>
          </mc:Fallback>
        </mc:AlternateContent>
      </w:r>
      <w:r>
        <w:rPr>
          <w:noProof/>
          <w:lang w:eastAsia="en-GB"/>
        </w:rPr>
        <mc:AlternateContent>
          <mc:Choice Requires="wps">
            <w:drawing>
              <wp:anchor distT="0" distB="0" distL="114300" distR="114300" simplePos="0" relativeHeight="251673600" behindDoc="0" locked="0" layoutInCell="1" allowOverlap="1" wp14:anchorId="61675354" wp14:editId="53F4AD62">
                <wp:simplePos x="0" y="0"/>
                <wp:positionH relativeFrom="column">
                  <wp:posOffset>-567690</wp:posOffset>
                </wp:positionH>
                <wp:positionV relativeFrom="paragraph">
                  <wp:posOffset>1358265</wp:posOffset>
                </wp:positionV>
                <wp:extent cx="6438900" cy="4592955"/>
                <wp:effectExtent l="0" t="0" r="0" b="4445"/>
                <wp:wrapSquare wrapText="bothSides"/>
                <wp:docPr id="16" name="Text Box 16"/>
                <wp:cNvGraphicFramePr/>
                <a:graphic xmlns:a="http://schemas.openxmlformats.org/drawingml/2006/main">
                  <a:graphicData uri="http://schemas.microsoft.com/office/word/2010/wordprocessingShape">
                    <wps:wsp>
                      <wps:cNvSpPr txBox="1"/>
                      <wps:spPr>
                        <a:xfrm>
                          <a:off x="0" y="0"/>
                          <a:ext cx="6438900" cy="45929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3A4A73" w14:textId="77777777" w:rsidR="00D50E75" w:rsidRPr="00EF1EF6" w:rsidRDefault="00D50E75" w:rsidP="00D50E75">
                            <w:pPr>
                              <w:rPr>
                                <w:rFonts w:ascii="Arial" w:hAnsi="Arial" w:cs="Arial"/>
                                <w:b/>
                              </w:rPr>
                            </w:pPr>
                            <w:r w:rsidRPr="00EF1EF6">
                              <w:rPr>
                                <w:rFonts w:ascii="Arial" w:hAnsi="Arial" w:cs="Arial"/>
                                <w:b/>
                              </w:rPr>
                              <w:t>Swanswell Park</w:t>
                            </w:r>
                          </w:p>
                          <w:p w14:paraId="1661F9DF" w14:textId="55524385" w:rsidR="00D50E75" w:rsidRPr="00EF1EF6" w:rsidRDefault="00D50E75" w:rsidP="00D50E75">
                            <w:pPr>
                              <w:rPr>
                                <w:rFonts w:ascii="Arial" w:hAnsi="Arial" w:cs="Arial"/>
                              </w:rPr>
                            </w:pPr>
                            <w:r w:rsidRPr="00EF1EF6">
                              <w:rPr>
                                <w:rFonts w:ascii="Arial" w:hAnsi="Arial" w:cs="Arial"/>
                              </w:rPr>
                              <w:t>The park suffers from crimes such as Knifepoint robbery, street drinking and drug use. The area is poorly lit and does not benefit from full CCTV coverage. This is a popular cut through from the city centre to the City College. There is detritus within the park despite the rubbish bins which adds to the downgrading of the area.</w:t>
                            </w:r>
                            <w:r w:rsidR="0025533F" w:rsidRPr="00EF1EF6">
                              <w:rPr>
                                <w:rFonts w:ascii="Arial" w:hAnsi="Arial" w:cs="Arial"/>
                              </w:rPr>
                              <w:t xml:space="preserve"> </w:t>
                            </w:r>
                          </w:p>
                          <w:p w14:paraId="47BB9CB4" w14:textId="77777777" w:rsidR="00D50E75" w:rsidRPr="00EF1EF6" w:rsidRDefault="00D50E75" w:rsidP="00D50E75">
                            <w:pPr>
                              <w:rPr>
                                <w:rFonts w:ascii="Arial" w:hAnsi="Arial" w:cs="Arial"/>
                              </w:rPr>
                            </w:pPr>
                          </w:p>
                          <w:p w14:paraId="54168AE4" w14:textId="17A3460F" w:rsidR="005B4275" w:rsidRPr="00EF1EF6" w:rsidRDefault="005B4275" w:rsidP="00D50E75">
                            <w:pPr>
                              <w:rPr>
                                <w:rFonts w:ascii="Arial" w:hAnsi="Arial" w:cs="Arial"/>
                                <w:b/>
                              </w:rPr>
                            </w:pPr>
                            <w:r w:rsidRPr="00EF1EF6">
                              <w:rPr>
                                <w:rFonts w:ascii="Arial" w:hAnsi="Arial" w:cs="Arial"/>
                                <w:b/>
                              </w:rPr>
                              <w:t>Primrose Hill Park</w:t>
                            </w:r>
                          </w:p>
                          <w:p w14:paraId="7FDB3593" w14:textId="62288EB1" w:rsidR="005B4275" w:rsidRPr="00EF1EF6" w:rsidRDefault="005B4275" w:rsidP="00D50E75">
                            <w:pPr>
                              <w:rPr>
                                <w:rFonts w:ascii="Arial" w:hAnsi="Arial" w:cs="Arial"/>
                              </w:rPr>
                            </w:pPr>
                            <w:r w:rsidRPr="00EF1EF6">
                              <w:rPr>
                                <w:rFonts w:ascii="Arial" w:hAnsi="Arial" w:cs="Arial"/>
                              </w:rPr>
                              <w:t>This park</w:t>
                            </w:r>
                            <w:r w:rsidR="00C07A3F" w:rsidRPr="00EF1EF6">
                              <w:rPr>
                                <w:rFonts w:ascii="Arial" w:hAnsi="Arial" w:cs="Arial"/>
                              </w:rPr>
                              <w:t xml:space="preserve"> allows for easy permeability to surrounding areas. The location lacks both lighting and CCTV. This park suffers from litter and a general sense of general lack of ownership. </w:t>
                            </w:r>
                          </w:p>
                          <w:p w14:paraId="0EA1EBCD" w14:textId="77777777" w:rsidR="00BE1519" w:rsidRPr="00EF1EF6" w:rsidRDefault="00BE1519" w:rsidP="00D50E75">
                            <w:pPr>
                              <w:rPr>
                                <w:rFonts w:ascii="Arial" w:hAnsi="Arial" w:cs="Arial"/>
                              </w:rPr>
                            </w:pPr>
                          </w:p>
                          <w:p w14:paraId="74DFCB8C" w14:textId="0AC7477F" w:rsidR="00BE1519" w:rsidRPr="00EF1EF6" w:rsidRDefault="00BE1519" w:rsidP="00D50E75">
                            <w:pPr>
                              <w:rPr>
                                <w:rFonts w:ascii="Arial" w:hAnsi="Arial" w:cs="Arial"/>
                                <w:b/>
                              </w:rPr>
                            </w:pPr>
                            <w:r w:rsidRPr="00EF1EF6">
                              <w:rPr>
                                <w:rFonts w:ascii="Arial" w:hAnsi="Arial" w:cs="Arial"/>
                                <w:b/>
                              </w:rPr>
                              <w:t xml:space="preserve">Lady </w:t>
                            </w:r>
                            <w:r w:rsidR="00757C83" w:rsidRPr="00EF1EF6">
                              <w:rPr>
                                <w:rFonts w:ascii="Arial" w:hAnsi="Arial" w:cs="Arial"/>
                                <w:b/>
                              </w:rPr>
                              <w:t>Herbert</w:t>
                            </w:r>
                            <w:r w:rsidRPr="00EF1EF6">
                              <w:rPr>
                                <w:rFonts w:ascii="Arial" w:hAnsi="Arial" w:cs="Arial"/>
                                <w:b/>
                              </w:rPr>
                              <w:t xml:space="preserve"> Gardens</w:t>
                            </w:r>
                          </w:p>
                          <w:p w14:paraId="27CDFA05" w14:textId="29FBC711" w:rsidR="00377D3C" w:rsidRPr="00EF1EF6" w:rsidRDefault="00BE1519" w:rsidP="00D50E75">
                            <w:pPr>
                              <w:rPr>
                                <w:rFonts w:ascii="Arial" w:hAnsi="Arial" w:cs="Arial"/>
                              </w:rPr>
                            </w:pPr>
                            <w:r w:rsidRPr="00EF1EF6">
                              <w:rPr>
                                <w:rFonts w:ascii="Arial" w:hAnsi="Arial" w:cs="Arial"/>
                              </w:rPr>
                              <w:t>This is an area associated with drug use, street drinking and entrenched sleepers. The area is very poorly lit, which creates a haven for all of the above. The area does not benefit from CCTV</w:t>
                            </w:r>
                            <w:r w:rsidR="00DC3C5E" w:rsidRPr="00EF1EF6">
                              <w:rPr>
                                <w:rFonts w:ascii="Arial" w:hAnsi="Arial" w:cs="Arial"/>
                              </w:rPr>
                              <w:t xml:space="preserve"> and is particularly isolated due to the dense shrubbery. There are many signal markers of crime, such as graffiti</w:t>
                            </w:r>
                            <w:r w:rsidR="003F7A4C" w:rsidRPr="00EF1EF6">
                              <w:rPr>
                                <w:rFonts w:ascii="Arial" w:hAnsi="Arial" w:cs="Arial"/>
                              </w:rPr>
                              <w:t>,</w:t>
                            </w:r>
                            <w:r w:rsidR="00DC3C5E" w:rsidRPr="00EF1EF6">
                              <w:rPr>
                                <w:rFonts w:ascii="Arial" w:hAnsi="Arial" w:cs="Arial"/>
                              </w:rPr>
                              <w:t xml:space="preserve"> which demonstrates that crime can be committed undetected.</w:t>
                            </w:r>
                          </w:p>
                          <w:p w14:paraId="15131F71" w14:textId="77777777" w:rsidR="00E66DEF" w:rsidRPr="00EF1EF6" w:rsidRDefault="00FC21AC" w:rsidP="00D50E75">
                            <w:pPr>
                              <w:rPr>
                                <w:rFonts w:ascii="Arial" w:hAnsi="Arial" w:cs="Arial"/>
                              </w:rPr>
                            </w:pPr>
                            <w:r w:rsidRPr="00EF1EF6">
                              <w:rPr>
                                <w:rFonts w:ascii="Arial" w:hAnsi="Arial" w:cs="Arial"/>
                              </w:rPr>
                              <w:t xml:space="preserve"> </w:t>
                            </w:r>
                          </w:p>
                          <w:p w14:paraId="7710C2BF" w14:textId="2EF63BC0" w:rsidR="00FC21AC" w:rsidRPr="00EF1EF6" w:rsidRDefault="00E66DEF" w:rsidP="00D50E75">
                            <w:pPr>
                              <w:rPr>
                                <w:rFonts w:ascii="Arial" w:hAnsi="Arial" w:cs="Arial"/>
                                <w:b/>
                              </w:rPr>
                            </w:pPr>
                            <w:r w:rsidRPr="00EF1EF6">
                              <w:rPr>
                                <w:rFonts w:ascii="Arial" w:hAnsi="Arial" w:cs="Arial"/>
                                <w:b/>
                              </w:rPr>
                              <w:t>Lower Ford Street R</w:t>
                            </w:r>
                            <w:r w:rsidR="00FC21AC" w:rsidRPr="00EF1EF6">
                              <w:rPr>
                                <w:rFonts w:ascii="Arial" w:hAnsi="Arial" w:cs="Arial"/>
                                <w:b/>
                              </w:rPr>
                              <w:t>oundabout</w:t>
                            </w:r>
                          </w:p>
                          <w:p w14:paraId="0D70D1C9" w14:textId="335C5A2D" w:rsidR="00BE1519" w:rsidRPr="00EF1EF6" w:rsidRDefault="00FC21AC" w:rsidP="00D50E75">
                            <w:pPr>
                              <w:rPr>
                                <w:rFonts w:ascii="Arial" w:hAnsi="Arial" w:cs="Arial"/>
                              </w:rPr>
                            </w:pPr>
                            <w:r w:rsidRPr="00EF1EF6">
                              <w:rPr>
                                <w:rFonts w:ascii="Arial" w:hAnsi="Arial" w:cs="Arial"/>
                              </w:rPr>
                              <w:t xml:space="preserve">The roundabout services many of the routes into </w:t>
                            </w:r>
                            <w:r w:rsidR="00757C83" w:rsidRPr="00EF1EF6">
                              <w:rPr>
                                <w:rFonts w:ascii="Arial" w:hAnsi="Arial" w:cs="Arial"/>
                              </w:rPr>
                              <w:t xml:space="preserve">Hillfields. </w:t>
                            </w:r>
                            <w:r w:rsidRPr="00EF1EF6">
                              <w:rPr>
                                <w:rFonts w:ascii="Arial" w:hAnsi="Arial" w:cs="Arial"/>
                              </w:rPr>
                              <w:t xml:space="preserve">This does not benefit from </w:t>
                            </w:r>
                            <w:r w:rsidR="00757C83" w:rsidRPr="00EF1EF6">
                              <w:rPr>
                                <w:rFonts w:ascii="Arial" w:hAnsi="Arial" w:cs="Arial"/>
                              </w:rPr>
                              <w:t>CCTV and</w:t>
                            </w:r>
                            <w:r w:rsidRPr="00EF1EF6">
                              <w:rPr>
                                <w:rFonts w:ascii="Arial" w:hAnsi="Arial" w:cs="Arial"/>
                              </w:rPr>
                              <w:t xml:space="preserve"> so offenders can enter and leave Hillfie</w:t>
                            </w:r>
                            <w:r w:rsidR="00757C83" w:rsidRPr="00EF1EF6">
                              <w:rPr>
                                <w:rFonts w:ascii="Arial" w:hAnsi="Arial" w:cs="Arial"/>
                              </w:rPr>
                              <w:t>lds anonymously</w:t>
                            </w:r>
                            <w:r w:rsidRPr="00EF1EF6">
                              <w:rPr>
                                <w:rFonts w:ascii="Arial" w:hAnsi="Arial" w:cs="Arial"/>
                              </w:rPr>
                              <w:t xml:space="preserve">. </w:t>
                            </w:r>
                          </w:p>
                          <w:p w14:paraId="79EAFA8B" w14:textId="77777777" w:rsidR="00612862" w:rsidRPr="00EF1EF6" w:rsidRDefault="00612862" w:rsidP="00D50E75">
                            <w:pPr>
                              <w:rPr>
                                <w:rFonts w:ascii="Arial" w:hAnsi="Arial" w:cs="Arial"/>
                              </w:rPr>
                            </w:pPr>
                          </w:p>
                          <w:p w14:paraId="469A9EAE" w14:textId="3972541E" w:rsidR="00612862" w:rsidRPr="00EF1EF6" w:rsidRDefault="00612862" w:rsidP="00D50E75">
                            <w:pPr>
                              <w:rPr>
                                <w:rFonts w:ascii="Arial" w:hAnsi="Arial" w:cs="Arial"/>
                                <w:b/>
                              </w:rPr>
                            </w:pPr>
                            <w:r w:rsidRPr="00EF1EF6">
                              <w:rPr>
                                <w:rFonts w:ascii="Arial" w:hAnsi="Arial" w:cs="Arial"/>
                                <w:b/>
                              </w:rPr>
                              <w:t>Citizen Housing Tower blocks behind Village</w:t>
                            </w:r>
                          </w:p>
                          <w:p w14:paraId="34C6608A" w14:textId="43166EAD" w:rsidR="00612862" w:rsidRPr="00EF1EF6" w:rsidRDefault="00612862" w:rsidP="00D50E75">
                            <w:pPr>
                              <w:rPr>
                                <w:rFonts w:ascii="Arial" w:hAnsi="Arial" w:cs="Arial"/>
                              </w:rPr>
                            </w:pPr>
                            <w:r w:rsidRPr="00EF1EF6">
                              <w:rPr>
                                <w:rFonts w:ascii="Arial" w:hAnsi="Arial" w:cs="Arial"/>
                              </w:rPr>
                              <w:t xml:space="preserve">This area has </w:t>
                            </w:r>
                            <w:r w:rsidR="00D87545" w:rsidRPr="00EF1EF6">
                              <w:rPr>
                                <w:rFonts w:ascii="Arial" w:hAnsi="Arial" w:cs="Arial"/>
                              </w:rPr>
                              <w:t>alleyways which is overlooked by Pioneer House, Paul Stacey House and Douglas house, despite the natural surveillance the alleyway</w:t>
                            </w:r>
                            <w:r w:rsidR="003F7A4C" w:rsidRPr="00EF1EF6">
                              <w:rPr>
                                <w:rFonts w:ascii="Arial" w:hAnsi="Arial" w:cs="Arial"/>
                              </w:rPr>
                              <w:t xml:space="preserve"> it</w:t>
                            </w:r>
                            <w:r w:rsidR="00D87545" w:rsidRPr="00EF1EF6">
                              <w:rPr>
                                <w:rFonts w:ascii="Arial" w:hAnsi="Arial" w:cs="Arial"/>
                              </w:rPr>
                              <w:t xml:space="preserve"> still</w:t>
                            </w:r>
                            <w:r w:rsidRPr="00EF1EF6">
                              <w:rPr>
                                <w:rFonts w:ascii="Arial" w:hAnsi="Arial" w:cs="Arial"/>
                              </w:rPr>
                              <w:t xml:space="preserve"> assist</w:t>
                            </w:r>
                            <w:r w:rsidR="00D87545" w:rsidRPr="00EF1EF6">
                              <w:rPr>
                                <w:rFonts w:ascii="Arial" w:hAnsi="Arial" w:cs="Arial"/>
                              </w:rPr>
                              <w:t>s</w:t>
                            </w:r>
                            <w:r w:rsidRPr="00EF1EF6">
                              <w:rPr>
                                <w:rFonts w:ascii="Arial" w:hAnsi="Arial" w:cs="Arial"/>
                              </w:rPr>
                              <w:t xml:space="preserve"> offend</w:t>
                            </w:r>
                            <w:r w:rsidR="003F7A4C" w:rsidRPr="00EF1EF6">
                              <w:rPr>
                                <w:rFonts w:ascii="Arial" w:hAnsi="Arial" w:cs="Arial"/>
                              </w:rPr>
                              <w:t>ers escaping from the area</w:t>
                            </w:r>
                            <w:r w:rsidRPr="00EF1EF6">
                              <w:rPr>
                                <w:rFonts w:ascii="Arial" w:hAnsi="Arial" w:cs="Arial"/>
                              </w:rPr>
                              <w:t xml:space="preserve"> unnoticed due to the lack of lighting and CCTV.</w:t>
                            </w:r>
                          </w:p>
                          <w:p w14:paraId="1343D00E" w14:textId="77777777" w:rsidR="00CF6BA5" w:rsidRDefault="00CF6BA5" w:rsidP="00CF6B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675354" id="Text Box 16" o:spid="_x0000_s1029" type="#_x0000_t202" style="position:absolute;margin-left:-44.7pt;margin-top:106.95pt;width:507pt;height:361.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tJrgIAAK0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" filled="f" stroked="f">
                <v:textbox>
                  <w:txbxContent>
                    <w:p w14:paraId="633A4A73" w14:textId="77777777" w:rsidR="00D50E75" w:rsidRPr="00EF1EF6" w:rsidRDefault="00D50E75" w:rsidP="00D50E75">
                      <w:pPr>
                        <w:rPr>
                          <w:rFonts w:ascii="Arial" w:hAnsi="Arial" w:cs="Arial"/>
                          <w:b/>
                        </w:rPr>
                      </w:pPr>
                      <w:proofErr w:type="spellStart"/>
                      <w:r w:rsidRPr="00EF1EF6">
                        <w:rPr>
                          <w:rFonts w:ascii="Arial" w:hAnsi="Arial" w:cs="Arial"/>
                          <w:b/>
                        </w:rPr>
                        <w:t>Swanswell</w:t>
                      </w:r>
                      <w:proofErr w:type="spellEnd"/>
                      <w:r w:rsidRPr="00EF1EF6">
                        <w:rPr>
                          <w:rFonts w:ascii="Arial" w:hAnsi="Arial" w:cs="Arial"/>
                          <w:b/>
                        </w:rPr>
                        <w:t xml:space="preserve"> Park</w:t>
                      </w:r>
                    </w:p>
                    <w:p w14:paraId="1661F9DF" w14:textId="55524385" w:rsidR="00D50E75" w:rsidRPr="00EF1EF6" w:rsidRDefault="00D50E75" w:rsidP="00D50E75">
                      <w:pPr>
                        <w:rPr>
                          <w:rFonts w:ascii="Arial" w:hAnsi="Arial" w:cs="Arial"/>
                        </w:rPr>
                      </w:pPr>
                      <w:r w:rsidRPr="00EF1EF6">
                        <w:rPr>
                          <w:rFonts w:ascii="Arial" w:hAnsi="Arial" w:cs="Arial"/>
                        </w:rPr>
                        <w:t>The park suffers from crimes such as Knifepoint robbery, street drinking and drug use. The area is poorly lit and does not benefit from full CCTV coverage. This is a popular cut through from the city centre to the City College. There is detritus within the park despite the rubbish bins which adds to the downgrading of the area.</w:t>
                      </w:r>
                      <w:r w:rsidR="0025533F" w:rsidRPr="00EF1EF6">
                        <w:rPr>
                          <w:rFonts w:ascii="Arial" w:hAnsi="Arial" w:cs="Arial"/>
                        </w:rPr>
                        <w:t xml:space="preserve"> </w:t>
                      </w:r>
                    </w:p>
                    <w:p w14:paraId="47BB9CB4" w14:textId="77777777" w:rsidR="00D50E75" w:rsidRPr="00EF1EF6" w:rsidRDefault="00D50E75" w:rsidP="00D50E75">
                      <w:pPr>
                        <w:rPr>
                          <w:rFonts w:ascii="Arial" w:hAnsi="Arial" w:cs="Arial"/>
                        </w:rPr>
                      </w:pPr>
                    </w:p>
                    <w:p w14:paraId="54168AE4" w14:textId="17A3460F" w:rsidR="005B4275" w:rsidRPr="00EF1EF6" w:rsidRDefault="005B4275" w:rsidP="00D50E75">
                      <w:pPr>
                        <w:rPr>
                          <w:rFonts w:ascii="Arial" w:hAnsi="Arial" w:cs="Arial"/>
                          <w:b/>
                        </w:rPr>
                      </w:pPr>
                      <w:r w:rsidRPr="00EF1EF6">
                        <w:rPr>
                          <w:rFonts w:ascii="Arial" w:hAnsi="Arial" w:cs="Arial"/>
                          <w:b/>
                        </w:rPr>
                        <w:t>Primrose Hill Park</w:t>
                      </w:r>
                    </w:p>
                    <w:p w14:paraId="7FDB3593" w14:textId="62288EB1" w:rsidR="005B4275" w:rsidRPr="00EF1EF6" w:rsidRDefault="005B4275" w:rsidP="00D50E75">
                      <w:pPr>
                        <w:rPr>
                          <w:rFonts w:ascii="Arial" w:hAnsi="Arial" w:cs="Arial"/>
                        </w:rPr>
                      </w:pPr>
                      <w:r w:rsidRPr="00EF1EF6">
                        <w:rPr>
                          <w:rFonts w:ascii="Arial" w:hAnsi="Arial" w:cs="Arial"/>
                        </w:rPr>
                        <w:t>This park</w:t>
                      </w:r>
                      <w:r w:rsidR="00C07A3F" w:rsidRPr="00EF1EF6">
                        <w:rPr>
                          <w:rFonts w:ascii="Arial" w:hAnsi="Arial" w:cs="Arial"/>
                        </w:rPr>
                        <w:t xml:space="preserve"> allows for easy permeability to surrounding areas. The location lacks both lighting and CCTV. This park suffers from litter and a general sense of general lack of ownership. </w:t>
                      </w:r>
                    </w:p>
                    <w:p w14:paraId="0EA1EBCD" w14:textId="77777777" w:rsidR="00BE1519" w:rsidRPr="00EF1EF6" w:rsidRDefault="00BE1519" w:rsidP="00D50E75">
                      <w:pPr>
                        <w:rPr>
                          <w:rFonts w:ascii="Arial" w:hAnsi="Arial" w:cs="Arial"/>
                        </w:rPr>
                      </w:pPr>
                    </w:p>
                    <w:p w14:paraId="74DFCB8C" w14:textId="0AC7477F" w:rsidR="00BE1519" w:rsidRPr="00EF1EF6" w:rsidRDefault="00BE1519" w:rsidP="00D50E75">
                      <w:pPr>
                        <w:rPr>
                          <w:rFonts w:ascii="Arial" w:hAnsi="Arial" w:cs="Arial"/>
                          <w:b/>
                        </w:rPr>
                      </w:pPr>
                      <w:r w:rsidRPr="00EF1EF6">
                        <w:rPr>
                          <w:rFonts w:ascii="Arial" w:hAnsi="Arial" w:cs="Arial"/>
                          <w:b/>
                        </w:rPr>
                        <w:t xml:space="preserve">Lady </w:t>
                      </w:r>
                      <w:r w:rsidR="00757C83" w:rsidRPr="00EF1EF6">
                        <w:rPr>
                          <w:rFonts w:ascii="Arial" w:hAnsi="Arial" w:cs="Arial"/>
                          <w:b/>
                        </w:rPr>
                        <w:t>Herbert</w:t>
                      </w:r>
                      <w:r w:rsidRPr="00EF1EF6">
                        <w:rPr>
                          <w:rFonts w:ascii="Arial" w:hAnsi="Arial" w:cs="Arial"/>
                          <w:b/>
                        </w:rPr>
                        <w:t xml:space="preserve"> Gardens</w:t>
                      </w:r>
                    </w:p>
                    <w:p w14:paraId="27CDFA05" w14:textId="29FBC711" w:rsidR="00377D3C" w:rsidRPr="00EF1EF6" w:rsidRDefault="00BE1519" w:rsidP="00D50E75">
                      <w:pPr>
                        <w:rPr>
                          <w:rFonts w:ascii="Arial" w:hAnsi="Arial" w:cs="Arial"/>
                        </w:rPr>
                      </w:pPr>
                      <w:r w:rsidRPr="00EF1EF6">
                        <w:rPr>
                          <w:rFonts w:ascii="Arial" w:hAnsi="Arial" w:cs="Arial"/>
                        </w:rPr>
                        <w:t>This is an area associated with drug use, street drinking and entrenched sleepers. The area is very poorly lit, which creates a haven for all of the above. The area does not benefit from CCTV</w:t>
                      </w:r>
                      <w:r w:rsidR="00DC3C5E" w:rsidRPr="00EF1EF6">
                        <w:rPr>
                          <w:rFonts w:ascii="Arial" w:hAnsi="Arial" w:cs="Arial"/>
                        </w:rPr>
                        <w:t xml:space="preserve"> and is particularly isolated due to the dense shrubbery. There are many signal markers of crime, such as graffiti</w:t>
                      </w:r>
                      <w:r w:rsidR="003F7A4C" w:rsidRPr="00EF1EF6">
                        <w:rPr>
                          <w:rFonts w:ascii="Arial" w:hAnsi="Arial" w:cs="Arial"/>
                        </w:rPr>
                        <w:t>,</w:t>
                      </w:r>
                      <w:r w:rsidR="00DC3C5E" w:rsidRPr="00EF1EF6">
                        <w:rPr>
                          <w:rFonts w:ascii="Arial" w:hAnsi="Arial" w:cs="Arial"/>
                        </w:rPr>
                        <w:t xml:space="preserve"> which demonstrates that crime can be committed undetected.</w:t>
                      </w:r>
                    </w:p>
                    <w:p w14:paraId="15131F71" w14:textId="77777777" w:rsidR="00E66DEF" w:rsidRPr="00EF1EF6" w:rsidRDefault="00FC21AC" w:rsidP="00D50E75">
                      <w:pPr>
                        <w:rPr>
                          <w:rFonts w:ascii="Arial" w:hAnsi="Arial" w:cs="Arial"/>
                        </w:rPr>
                      </w:pPr>
                      <w:r w:rsidRPr="00EF1EF6">
                        <w:rPr>
                          <w:rFonts w:ascii="Arial" w:hAnsi="Arial" w:cs="Arial"/>
                        </w:rPr>
                        <w:t xml:space="preserve"> </w:t>
                      </w:r>
                    </w:p>
                    <w:p w14:paraId="7710C2BF" w14:textId="2EF63BC0" w:rsidR="00FC21AC" w:rsidRPr="00EF1EF6" w:rsidRDefault="00E66DEF" w:rsidP="00D50E75">
                      <w:pPr>
                        <w:rPr>
                          <w:rFonts w:ascii="Arial" w:hAnsi="Arial" w:cs="Arial"/>
                          <w:b/>
                        </w:rPr>
                      </w:pPr>
                      <w:r w:rsidRPr="00EF1EF6">
                        <w:rPr>
                          <w:rFonts w:ascii="Arial" w:hAnsi="Arial" w:cs="Arial"/>
                          <w:b/>
                        </w:rPr>
                        <w:t>Lower Ford Street R</w:t>
                      </w:r>
                      <w:r w:rsidR="00FC21AC" w:rsidRPr="00EF1EF6">
                        <w:rPr>
                          <w:rFonts w:ascii="Arial" w:hAnsi="Arial" w:cs="Arial"/>
                          <w:b/>
                        </w:rPr>
                        <w:t>oundabout</w:t>
                      </w:r>
                    </w:p>
                    <w:p w14:paraId="0D70D1C9" w14:textId="335C5A2D" w:rsidR="00BE1519" w:rsidRPr="00EF1EF6" w:rsidRDefault="00FC21AC" w:rsidP="00D50E75">
                      <w:pPr>
                        <w:rPr>
                          <w:rFonts w:ascii="Arial" w:hAnsi="Arial" w:cs="Arial"/>
                        </w:rPr>
                      </w:pPr>
                      <w:r w:rsidRPr="00EF1EF6">
                        <w:rPr>
                          <w:rFonts w:ascii="Arial" w:hAnsi="Arial" w:cs="Arial"/>
                        </w:rPr>
                        <w:t xml:space="preserve">The roundabout services many of the routes into </w:t>
                      </w:r>
                      <w:r w:rsidR="00757C83" w:rsidRPr="00EF1EF6">
                        <w:rPr>
                          <w:rFonts w:ascii="Arial" w:hAnsi="Arial" w:cs="Arial"/>
                        </w:rPr>
                        <w:t xml:space="preserve">Hillfields. </w:t>
                      </w:r>
                      <w:r w:rsidRPr="00EF1EF6">
                        <w:rPr>
                          <w:rFonts w:ascii="Arial" w:hAnsi="Arial" w:cs="Arial"/>
                        </w:rPr>
                        <w:t xml:space="preserve">This does not benefit from </w:t>
                      </w:r>
                      <w:r w:rsidR="00757C83" w:rsidRPr="00EF1EF6">
                        <w:rPr>
                          <w:rFonts w:ascii="Arial" w:hAnsi="Arial" w:cs="Arial"/>
                        </w:rPr>
                        <w:t>CCTV and</w:t>
                      </w:r>
                      <w:r w:rsidRPr="00EF1EF6">
                        <w:rPr>
                          <w:rFonts w:ascii="Arial" w:hAnsi="Arial" w:cs="Arial"/>
                        </w:rPr>
                        <w:t xml:space="preserve"> so offenders can enter and leave Hillfie</w:t>
                      </w:r>
                      <w:r w:rsidR="00757C83" w:rsidRPr="00EF1EF6">
                        <w:rPr>
                          <w:rFonts w:ascii="Arial" w:hAnsi="Arial" w:cs="Arial"/>
                        </w:rPr>
                        <w:t>lds anonymously</w:t>
                      </w:r>
                      <w:r w:rsidRPr="00EF1EF6">
                        <w:rPr>
                          <w:rFonts w:ascii="Arial" w:hAnsi="Arial" w:cs="Arial"/>
                        </w:rPr>
                        <w:t xml:space="preserve">. </w:t>
                      </w:r>
                    </w:p>
                    <w:p w14:paraId="79EAFA8B" w14:textId="77777777" w:rsidR="00612862" w:rsidRPr="00EF1EF6" w:rsidRDefault="00612862" w:rsidP="00D50E75">
                      <w:pPr>
                        <w:rPr>
                          <w:rFonts w:ascii="Arial" w:hAnsi="Arial" w:cs="Arial"/>
                        </w:rPr>
                      </w:pPr>
                    </w:p>
                    <w:p w14:paraId="469A9EAE" w14:textId="3972541E" w:rsidR="00612862" w:rsidRPr="00EF1EF6" w:rsidRDefault="00612862" w:rsidP="00D50E75">
                      <w:pPr>
                        <w:rPr>
                          <w:rFonts w:ascii="Arial" w:hAnsi="Arial" w:cs="Arial"/>
                          <w:b/>
                        </w:rPr>
                      </w:pPr>
                      <w:r w:rsidRPr="00EF1EF6">
                        <w:rPr>
                          <w:rFonts w:ascii="Arial" w:hAnsi="Arial" w:cs="Arial"/>
                          <w:b/>
                        </w:rPr>
                        <w:t>Citizen Housing Tower blocks behind Village</w:t>
                      </w:r>
                    </w:p>
                    <w:p w14:paraId="34C6608A" w14:textId="43166EAD" w:rsidR="00612862" w:rsidRPr="00EF1EF6" w:rsidRDefault="00612862" w:rsidP="00D50E75">
                      <w:pPr>
                        <w:rPr>
                          <w:rFonts w:ascii="Arial" w:hAnsi="Arial" w:cs="Arial"/>
                        </w:rPr>
                      </w:pPr>
                      <w:r w:rsidRPr="00EF1EF6">
                        <w:rPr>
                          <w:rFonts w:ascii="Arial" w:hAnsi="Arial" w:cs="Arial"/>
                        </w:rPr>
                        <w:t xml:space="preserve">This area has </w:t>
                      </w:r>
                      <w:r w:rsidR="00D87545" w:rsidRPr="00EF1EF6">
                        <w:rPr>
                          <w:rFonts w:ascii="Arial" w:hAnsi="Arial" w:cs="Arial"/>
                        </w:rPr>
                        <w:t>alleyways which is overlooked by Pioneer House, Paul Stacey House and Douglas house, despite the natural surveillance the alleyway</w:t>
                      </w:r>
                      <w:r w:rsidR="003F7A4C" w:rsidRPr="00EF1EF6">
                        <w:rPr>
                          <w:rFonts w:ascii="Arial" w:hAnsi="Arial" w:cs="Arial"/>
                        </w:rPr>
                        <w:t xml:space="preserve"> it</w:t>
                      </w:r>
                      <w:r w:rsidR="00D87545" w:rsidRPr="00EF1EF6">
                        <w:rPr>
                          <w:rFonts w:ascii="Arial" w:hAnsi="Arial" w:cs="Arial"/>
                        </w:rPr>
                        <w:t xml:space="preserve"> still</w:t>
                      </w:r>
                      <w:r w:rsidRPr="00EF1EF6">
                        <w:rPr>
                          <w:rFonts w:ascii="Arial" w:hAnsi="Arial" w:cs="Arial"/>
                        </w:rPr>
                        <w:t xml:space="preserve"> assist</w:t>
                      </w:r>
                      <w:r w:rsidR="00D87545" w:rsidRPr="00EF1EF6">
                        <w:rPr>
                          <w:rFonts w:ascii="Arial" w:hAnsi="Arial" w:cs="Arial"/>
                        </w:rPr>
                        <w:t>s</w:t>
                      </w:r>
                      <w:r w:rsidRPr="00EF1EF6">
                        <w:rPr>
                          <w:rFonts w:ascii="Arial" w:hAnsi="Arial" w:cs="Arial"/>
                        </w:rPr>
                        <w:t xml:space="preserve"> offend</w:t>
                      </w:r>
                      <w:r w:rsidR="003F7A4C" w:rsidRPr="00EF1EF6">
                        <w:rPr>
                          <w:rFonts w:ascii="Arial" w:hAnsi="Arial" w:cs="Arial"/>
                        </w:rPr>
                        <w:t>ers escaping from the area</w:t>
                      </w:r>
                      <w:r w:rsidRPr="00EF1EF6">
                        <w:rPr>
                          <w:rFonts w:ascii="Arial" w:hAnsi="Arial" w:cs="Arial"/>
                        </w:rPr>
                        <w:t xml:space="preserve"> unnoticed due to the lack of lighting and CCTV.</w:t>
                      </w:r>
                    </w:p>
                    <w:p w14:paraId="1343D00E" w14:textId="77777777" w:rsidR="00CF6BA5" w:rsidRDefault="00CF6BA5" w:rsidP="00CF6BA5"/>
                  </w:txbxContent>
                </v:textbox>
                <w10:wrap type="square"/>
              </v:shape>
            </w:pict>
          </mc:Fallback>
        </mc:AlternateContent>
      </w:r>
      <w:r>
        <w:br w:type="page"/>
      </w:r>
    </w:p>
    <w:p w14:paraId="01B2869F" w14:textId="77777777" w:rsidR="00CF6BA5" w:rsidRDefault="00746805">
      <w:r>
        <w:rPr>
          <w:noProof/>
          <w:lang w:eastAsia="en-GB"/>
        </w:rPr>
        <mc:AlternateContent>
          <mc:Choice Requires="wps">
            <w:drawing>
              <wp:anchor distT="0" distB="0" distL="114300" distR="114300" simplePos="0" relativeHeight="251678720" behindDoc="0" locked="0" layoutInCell="1" allowOverlap="1" wp14:anchorId="6CAC69B5" wp14:editId="4FD2798A">
                <wp:simplePos x="0" y="0"/>
                <wp:positionH relativeFrom="column">
                  <wp:posOffset>-600075</wp:posOffset>
                </wp:positionH>
                <wp:positionV relativeFrom="paragraph">
                  <wp:posOffset>6918325</wp:posOffset>
                </wp:positionV>
                <wp:extent cx="6438900" cy="284797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6438900" cy="284797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D689E" w14:textId="3B2F7602" w:rsidR="00746805" w:rsidRPr="00EF1EF6" w:rsidRDefault="00C07A3F" w:rsidP="00746805">
                            <w:pPr>
                              <w:rPr>
                                <w:rFonts w:ascii="Arial" w:hAnsi="Arial" w:cs="Arial"/>
                              </w:rPr>
                            </w:pPr>
                            <w:r w:rsidRPr="00EF1EF6">
                              <w:rPr>
                                <w:rFonts w:ascii="Arial" w:hAnsi="Arial" w:cs="Arial"/>
                                <w:b/>
                              </w:rPr>
                              <w:t>Improve and implement CCTV</w:t>
                            </w:r>
                            <w:r w:rsidR="00272890" w:rsidRPr="00EF1EF6">
                              <w:rPr>
                                <w:rFonts w:ascii="Arial" w:hAnsi="Arial" w:cs="Arial"/>
                              </w:rPr>
                              <w:t xml:space="preserve"> (Referenced in Introduction section)</w:t>
                            </w:r>
                          </w:p>
                          <w:p w14:paraId="09342BDB" w14:textId="523DD6FE" w:rsidR="00F34E22" w:rsidRDefault="00C07A3F" w:rsidP="00FC3496">
                            <w:r w:rsidRPr="00EF1EF6">
                              <w:rPr>
                                <w:rFonts w:ascii="Arial" w:hAnsi="Arial" w:cs="Arial"/>
                                <w:b/>
                              </w:rPr>
                              <w:t>Install and improve lighting to LED</w:t>
                            </w:r>
                            <w:r w:rsidR="00581A38" w:rsidRPr="00EF1EF6">
                              <w:rPr>
                                <w:rFonts w:ascii="Arial" w:hAnsi="Arial" w:cs="Arial"/>
                              </w:rPr>
                              <w:t xml:space="preserve">, which conforms to BS5489 </w:t>
                            </w:r>
                            <w:r w:rsidR="00272890" w:rsidRPr="00EF1EF6">
                              <w:rPr>
                                <w:rFonts w:ascii="Arial" w:hAnsi="Arial" w:cs="Arial"/>
                              </w:rPr>
                              <w:t>(Referenced in Introduction section)</w:t>
                            </w:r>
                            <w:r w:rsidR="00EF1EF6">
                              <w:rPr>
                                <w:rFonts w:ascii="Arial" w:hAnsi="Arial" w:cs="Arial"/>
                              </w:rPr>
                              <w:t xml:space="preserve">. </w:t>
                            </w:r>
                            <w:r w:rsidR="007A7DCE" w:rsidRPr="00F00194">
                              <w:rPr>
                                <w:rFonts w:ascii="Arial" w:hAnsi="Arial" w:cs="Arial"/>
                                <w:b/>
                              </w:rPr>
                              <w:t>Park Mark</w:t>
                            </w:r>
                            <w:r w:rsidR="007A7DCE" w:rsidRPr="00EF1EF6">
                              <w:rPr>
                                <w:rFonts w:ascii="Arial" w:hAnsi="Arial" w:cs="Arial"/>
                              </w:rPr>
                              <w:t xml:space="preserve"> is a safer Parking scheme that helps to reduce and maintain low levels of crime in car parks.</w:t>
                            </w:r>
                            <w:r w:rsidR="00012AE9" w:rsidRPr="00EF1EF6">
                              <w:rPr>
                                <w:rFonts w:ascii="Arial" w:hAnsi="Arial" w:cs="Arial"/>
                              </w:rPr>
                              <w:t xml:space="preserve"> (Smith, D., Gregson, M. &amp; Morgan, J. (2003). Between the lines: an evaluation of the Secured Car Park Award Scheme. Home Office Research Study 266. London: Home Office)</w:t>
                            </w:r>
                            <w:r w:rsidR="00EF1EF6">
                              <w:rPr>
                                <w:rFonts w:ascii="Arial" w:hAnsi="Arial" w:cs="Arial"/>
                              </w:rPr>
                              <w:t xml:space="preserve"> </w:t>
                            </w:r>
                            <w:r w:rsidR="00587243" w:rsidRPr="00F00194">
                              <w:rPr>
                                <w:rFonts w:ascii="Arial" w:hAnsi="Arial" w:cs="Arial"/>
                                <w:b/>
                              </w:rPr>
                              <w:t>Remove the wall to the car park</w:t>
                            </w:r>
                            <w:r w:rsidR="00587243" w:rsidRPr="00EF1EF6">
                              <w:rPr>
                                <w:rFonts w:ascii="Arial" w:hAnsi="Arial" w:cs="Arial"/>
                              </w:rPr>
                              <w:t xml:space="preserve"> as this does not aid security, in fact detracts from it. This would also help to open up the area and increase natural </w:t>
                            </w:r>
                            <w:r w:rsidR="00A942DB" w:rsidRPr="00EF1EF6">
                              <w:rPr>
                                <w:rFonts w:ascii="Arial" w:hAnsi="Arial" w:cs="Arial"/>
                              </w:rPr>
                              <w:t>surveillance</w:t>
                            </w:r>
                            <w:r w:rsidR="00587243" w:rsidRPr="00EF1EF6">
                              <w:rPr>
                                <w:rFonts w:ascii="Arial" w:hAnsi="Arial" w:cs="Arial"/>
                              </w:rPr>
                              <w:t>.</w:t>
                            </w:r>
                            <w:r w:rsidR="00EF1EF6">
                              <w:rPr>
                                <w:rFonts w:ascii="Arial" w:hAnsi="Arial" w:cs="Arial"/>
                              </w:rPr>
                              <w:t xml:space="preserve"> </w:t>
                            </w:r>
                            <w:r w:rsidR="00FC3496" w:rsidRPr="00F00194">
                              <w:rPr>
                                <w:rFonts w:ascii="Arial" w:hAnsi="Arial" w:cs="Arial"/>
                                <w:b/>
                              </w:rPr>
                              <w:t>Consider the removal of the telephone kiosk</w:t>
                            </w:r>
                            <w:r w:rsidR="00FC3496" w:rsidRPr="00EF1EF6">
                              <w:rPr>
                                <w:rFonts w:ascii="Arial" w:hAnsi="Arial" w:cs="Arial"/>
                              </w:rPr>
                              <w:t xml:space="preserve"> to reduce any inappropriate use of drug dealing.</w:t>
                            </w:r>
                            <w:r w:rsidR="00EF1EF6">
                              <w:rPr>
                                <w:rFonts w:ascii="Arial" w:hAnsi="Arial" w:cs="Arial"/>
                              </w:rPr>
                              <w:t xml:space="preserve"> </w:t>
                            </w:r>
                            <w:r w:rsidR="00FC3496" w:rsidRPr="00EF1EF6">
                              <w:rPr>
                                <w:rFonts w:ascii="Arial" w:hAnsi="Arial" w:cs="Arial"/>
                              </w:rPr>
                              <w:t>Increase the height of the low level walls so that the overall height is a minimum of 1.8m. Ensuring that any boundary treatment is fitted to the outer edge of the wall in order not to create any climbing aids</w:t>
                            </w:r>
                            <w:r w:rsidR="00FC3496" w:rsidRPr="00F00194">
                              <w:rPr>
                                <w:rFonts w:ascii="Arial" w:hAnsi="Arial" w:cs="Arial"/>
                                <w:b/>
                              </w:rPr>
                              <w:t>.</w:t>
                            </w:r>
                            <w:r w:rsidR="00EF1EF6" w:rsidRPr="00F00194">
                              <w:rPr>
                                <w:rFonts w:ascii="Arial" w:hAnsi="Arial" w:cs="Arial"/>
                                <w:b/>
                              </w:rPr>
                              <w:t xml:space="preserve"> </w:t>
                            </w:r>
                            <w:r w:rsidR="00FC3496" w:rsidRPr="00F00194">
                              <w:rPr>
                                <w:rFonts w:ascii="Arial" w:hAnsi="Arial" w:cs="Arial"/>
                                <w:b/>
                              </w:rPr>
                              <w:t>Introduce defensive planting along the low walls</w:t>
                            </w:r>
                            <w:r w:rsidR="00FC3496" w:rsidRPr="00EF1EF6">
                              <w:rPr>
                                <w:rFonts w:ascii="Arial" w:hAnsi="Arial" w:cs="Arial"/>
                              </w:rPr>
                              <w:t xml:space="preserve"> to compliment the new boundary treatments, creating a natural buffer zone between public space and the boundary treatment. Defensive planting has academic research attributed to it in reducing crime (Armitage, R. (2018) Burglars take on crime prevention through environmental design: Reconsidering the relevance from an offenders perspective. Security Journal, 31 (1) 286-304.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AC69B5" id="Text Box 19" o:spid="_x0000_s1030" type="#_x0000_t202" style="position:absolute;margin-left:-47.25pt;margin-top:544.75pt;width:507pt;height:224.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F5rgIAAK0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" filled="f" stroked="f">
                <v:textbox>
                  <w:txbxContent>
                    <w:p w14:paraId="176D689E" w14:textId="3B2F7602" w:rsidR="00746805" w:rsidRPr="00EF1EF6" w:rsidRDefault="00C07A3F" w:rsidP="00746805">
                      <w:pPr>
                        <w:rPr>
                          <w:rFonts w:ascii="Arial" w:hAnsi="Arial" w:cs="Arial"/>
                        </w:rPr>
                      </w:pPr>
                      <w:r w:rsidRPr="00EF1EF6">
                        <w:rPr>
                          <w:rFonts w:ascii="Arial" w:hAnsi="Arial" w:cs="Arial"/>
                          <w:b/>
                        </w:rPr>
                        <w:t>Improve and implement CCTV</w:t>
                      </w:r>
                      <w:r w:rsidR="00272890" w:rsidRPr="00EF1EF6">
                        <w:rPr>
                          <w:rFonts w:ascii="Arial" w:hAnsi="Arial" w:cs="Arial"/>
                        </w:rPr>
                        <w:t xml:space="preserve"> (Referenced in Introduction section)</w:t>
                      </w:r>
                    </w:p>
                    <w:p w14:paraId="09342BDB" w14:textId="523DD6FE" w:rsidR="00F34E22" w:rsidRDefault="00C07A3F" w:rsidP="00FC3496">
                      <w:r w:rsidRPr="00EF1EF6">
                        <w:rPr>
                          <w:rFonts w:ascii="Arial" w:hAnsi="Arial" w:cs="Arial"/>
                          <w:b/>
                        </w:rPr>
                        <w:t>Install and improve lighting to LED</w:t>
                      </w:r>
                      <w:r w:rsidR="00581A38" w:rsidRPr="00EF1EF6">
                        <w:rPr>
                          <w:rFonts w:ascii="Arial" w:hAnsi="Arial" w:cs="Arial"/>
                        </w:rPr>
                        <w:t xml:space="preserve">, which conforms to BS5489 </w:t>
                      </w:r>
                      <w:r w:rsidR="00272890" w:rsidRPr="00EF1EF6">
                        <w:rPr>
                          <w:rFonts w:ascii="Arial" w:hAnsi="Arial" w:cs="Arial"/>
                        </w:rPr>
                        <w:t>(Referenced in Introduction section)</w:t>
                      </w:r>
                      <w:r w:rsidR="00EF1EF6">
                        <w:rPr>
                          <w:rFonts w:ascii="Arial" w:hAnsi="Arial" w:cs="Arial"/>
                        </w:rPr>
                        <w:t xml:space="preserve">. </w:t>
                      </w:r>
                      <w:r w:rsidR="007A7DCE" w:rsidRPr="00F00194">
                        <w:rPr>
                          <w:rFonts w:ascii="Arial" w:hAnsi="Arial" w:cs="Arial"/>
                          <w:b/>
                        </w:rPr>
                        <w:t>Park Mark</w:t>
                      </w:r>
                      <w:r w:rsidR="007A7DCE" w:rsidRPr="00EF1EF6">
                        <w:rPr>
                          <w:rFonts w:ascii="Arial" w:hAnsi="Arial" w:cs="Arial"/>
                        </w:rPr>
                        <w:t xml:space="preserve"> is a safer Parking scheme that helps to reduce and maintain low levels of crime in car parks.</w:t>
                      </w:r>
                      <w:r w:rsidR="00012AE9" w:rsidRPr="00EF1EF6">
                        <w:rPr>
                          <w:rFonts w:ascii="Arial" w:hAnsi="Arial" w:cs="Arial"/>
                        </w:rPr>
                        <w:t xml:space="preserve"> (Smith, D., Gregson, M. &amp; Morgan, J. (2003). Between the lines: an evaluation of the Secured Car Park Award Scheme. Home Office Research Study 266. London: Home Office)</w:t>
                      </w:r>
                      <w:r w:rsidR="00EF1EF6">
                        <w:rPr>
                          <w:rFonts w:ascii="Arial" w:hAnsi="Arial" w:cs="Arial"/>
                        </w:rPr>
                        <w:t xml:space="preserve"> </w:t>
                      </w:r>
                      <w:r w:rsidR="00587243" w:rsidRPr="00F00194">
                        <w:rPr>
                          <w:rFonts w:ascii="Arial" w:hAnsi="Arial" w:cs="Arial"/>
                          <w:b/>
                        </w:rPr>
                        <w:t>Remove the wall to the car park</w:t>
                      </w:r>
                      <w:r w:rsidR="00587243" w:rsidRPr="00EF1EF6">
                        <w:rPr>
                          <w:rFonts w:ascii="Arial" w:hAnsi="Arial" w:cs="Arial"/>
                        </w:rPr>
                        <w:t xml:space="preserve"> as this does not aid security, in fact detracts from it. This would also help to open up the area and increase natural </w:t>
                      </w:r>
                      <w:r w:rsidR="00A942DB" w:rsidRPr="00EF1EF6">
                        <w:rPr>
                          <w:rFonts w:ascii="Arial" w:hAnsi="Arial" w:cs="Arial"/>
                        </w:rPr>
                        <w:t>surveillance</w:t>
                      </w:r>
                      <w:r w:rsidR="00587243" w:rsidRPr="00EF1EF6">
                        <w:rPr>
                          <w:rFonts w:ascii="Arial" w:hAnsi="Arial" w:cs="Arial"/>
                        </w:rPr>
                        <w:t>.</w:t>
                      </w:r>
                      <w:r w:rsidR="00EF1EF6">
                        <w:rPr>
                          <w:rFonts w:ascii="Arial" w:hAnsi="Arial" w:cs="Arial"/>
                        </w:rPr>
                        <w:t xml:space="preserve"> </w:t>
                      </w:r>
                      <w:r w:rsidR="00FC3496" w:rsidRPr="00F00194">
                        <w:rPr>
                          <w:rFonts w:ascii="Arial" w:hAnsi="Arial" w:cs="Arial"/>
                          <w:b/>
                        </w:rPr>
                        <w:t>Consider the removal of the telephone kiosk</w:t>
                      </w:r>
                      <w:r w:rsidR="00FC3496" w:rsidRPr="00EF1EF6">
                        <w:rPr>
                          <w:rFonts w:ascii="Arial" w:hAnsi="Arial" w:cs="Arial"/>
                        </w:rPr>
                        <w:t xml:space="preserve"> to reduce any inappropriate use of drug dealing.</w:t>
                      </w:r>
                      <w:r w:rsidR="00EF1EF6">
                        <w:rPr>
                          <w:rFonts w:ascii="Arial" w:hAnsi="Arial" w:cs="Arial"/>
                        </w:rPr>
                        <w:t xml:space="preserve"> </w:t>
                      </w:r>
                      <w:r w:rsidR="00FC3496" w:rsidRPr="00EF1EF6">
                        <w:rPr>
                          <w:rFonts w:ascii="Arial" w:hAnsi="Arial" w:cs="Arial"/>
                        </w:rPr>
                        <w:t>Increase the height of the low level walls so that the overall height is a minimum of 1.8m. Ensuring that any boundary treatment is fitted to the outer edge of the wall in order not to create any climbing aids</w:t>
                      </w:r>
                      <w:r w:rsidR="00FC3496" w:rsidRPr="00F00194">
                        <w:rPr>
                          <w:rFonts w:ascii="Arial" w:hAnsi="Arial" w:cs="Arial"/>
                          <w:b/>
                        </w:rPr>
                        <w:t>.</w:t>
                      </w:r>
                      <w:r w:rsidR="00EF1EF6" w:rsidRPr="00F00194">
                        <w:rPr>
                          <w:rFonts w:ascii="Arial" w:hAnsi="Arial" w:cs="Arial"/>
                          <w:b/>
                        </w:rPr>
                        <w:t xml:space="preserve"> </w:t>
                      </w:r>
                      <w:r w:rsidR="00FC3496" w:rsidRPr="00F00194">
                        <w:rPr>
                          <w:rFonts w:ascii="Arial" w:hAnsi="Arial" w:cs="Arial"/>
                          <w:b/>
                        </w:rPr>
                        <w:t>Introduce defensive planting along the low walls</w:t>
                      </w:r>
                      <w:r w:rsidR="00FC3496" w:rsidRPr="00EF1EF6">
                        <w:rPr>
                          <w:rFonts w:ascii="Arial" w:hAnsi="Arial" w:cs="Arial"/>
                        </w:rPr>
                        <w:t xml:space="preserve"> to compliment the new boundary treatments, creating a natural buffer zone between public space and the boundary treatment. Defensive planting has academic research attributed to it in reducing crime (Armitage, R. (2018) Burglars take on crime prevention through environmental design: Reconsidering the relevance from an offenders perspective. Security Journal, 31 (1) 286-304.  </w:t>
                      </w:r>
                    </w:p>
                  </w:txbxContent>
                </v:textbox>
                <w10:wrap type="square"/>
              </v:shape>
            </w:pict>
          </mc:Fallback>
        </mc:AlternateContent>
      </w:r>
      <w:r>
        <w:rPr>
          <w:noProof/>
          <w:lang w:eastAsia="en-GB"/>
        </w:rPr>
        <mc:AlternateContent>
          <mc:Choice Requires="wps">
            <w:drawing>
              <wp:anchor distT="0" distB="0" distL="114300" distR="114300" simplePos="0" relativeHeight="251677696" behindDoc="0" locked="0" layoutInCell="1" allowOverlap="1" wp14:anchorId="5DD86410" wp14:editId="5183B358">
                <wp:simplePos x="0" y="0"/>
                <wp:positionH relativeFrom="column">
                  <wp:posOffset>-601980</wp:posOffset>
                </wp:positionH>
                <wp:positionV relativeFrom="paragraph">
                  <wp:posOffset>1333500</wp:posOffset>
                </wp:positionV>
                <wp:extent cx="6438900" cy="4745355"/>
                <wp:effectExtent l="0" t="0" r="0" b="4445"/>
                <wp:wrapSquare wrapText="bothSides"/>
                <wp:docPr id="18" name="Text Box 18"/>
                <wp:cNvGraphicFramePr/>
                <a:graphic xmlns:a="http://schemas.openxmlformats.org/drawingml/2006/main">
                  <a:graphicData uri="http://schemas.microsoft.com/office/word/2010/wordprocessingShape">
                    <wps:wsp>
                      <wps:cNvSpPr txBox="1"/>
                      <wps:spPr>
                        <a:xfrm>
                          <a:off x="0" y="0"/>
                          <a:ext cx="6438900" cy="47453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2749A" w14:textId="493D5865" w:rsidR="00746805" w:rsidRPr="00EF1EF6" w:rsidRDefault="00B67971" w:rsidP="00746805">
                            <w:pPr>
                              <w:rPr>
                                <w:rFonts w:ascii="Arial" w:hAnsi="Arial" w:cs="Arial"/>
                                <w:b/>
                              </w:rPr>
                            </w:pPr>
                            <w:r w:rsidRPr="00EF1EF6">
                              <w:rPr>
                                <w:rFonts w:ascii="Arial" w:hAnsi="Arial" w:cs="Arial"/>
                                <w:b/>
                              </w:rPr>
                              <w:t>Yardley Street Car Park</w:t>
                            </w:r>
                          </w:p>
                          <w:p w14:paraId="0938B1B8" w14:textId="5F069F4E" w:rsidR="00587243" w:rsidRPr="00EF1EF6" w:rsidRDefault="00587243" w:rsidP="00746805">
                            <w:pPr>
                              <w:rPr>
                                <w:rFonts w:ascii="Arial" w:hAnsi="Arial" w:cs="Arial"/>
                              </w:rPr>
                            </w:pPr>
                            <w:r w:rsidRPr="00EF1EF6">
                              <w:rPr>
                                <w:rFonts w:ascii="Arial" w:hAnsi="Arial" w:cs="Arial"/>
                              </w:rPr>
                              <w:t>This area attracts drug dealers who use the low level wall as a seating aid whilst awaiting deals to be made. There is often evidence of drug paraphernalia in the car park.</w:t>
                            </w:r>
                          </w:p>
                          <w:p w14:paraId="7211CF66" w14:textId="77777777" w:rsidR="00612862" w:rsidRPr="00EF1EF6" w:rsidRDefault="00C07A3F" w:rsidP="00746805">
                            <w:pPr>
                              <w:rPr>
                                <w:rFonts w:ascii="Arial" w:hAnsi="Arial" w:cs="Arial"/>
                              </w:rPr>
                            </w:pPr>
                            <w:r w:rsidRPr="00EF1EF6">
                              <w:rPr>
                                <w:rFonts w:ascii="Arial" w:hAnsi="Arial" w:cs="Arial"/>
                                <w:b/>
                              </w:rPr>
                              <w:t>Napier Street</w:t>
                            </w:r>
                            <w:r w:rsidRPr="00EF1EF6">
                              <w:rPr>
                                <w:rFonts w:ascii="Arial" w:hAnsi="Arial" w:cs="Arial"/>
                              </w:rPr>
                              <w:t xml:space="preserve"> </w:t>
                            </w:r>
                          </w:p>
                          <w:p w14:paraId="0139A594" w14:textId="4ADFC5BB" w:rsidR="00C07A3F" w:rsidRPr="00EF1EF6" w:rsidRDefault="00612862" w:rsidP="00746805">
                            <w:pPr>
                              <w:rPr>
                                <w:rFonts w:ascii="Arial" w:hAnsi="Arial" w:cs="Arial"/>
                              </w:rPr>
                            </w:pPr>
                            <w:r w:rsidRPr="00EF1EF6">
                              <w:rPr>
                                <w:rFonts w:ascii="Arial" w:hAnsi="Arial" w:cs="Arial"/>
                              </w:rPr>
                              <w:t xml:space="preserve">The </w:t>
                            </w:r>
                            <w:r w:rsidR="00C07A3F" w:rsidRPr="00EF1EF6">
                              <w:rPr>
                                <w:rFonts w:ascii="Arial" w:hAnsi="Arial" w:cs="Arial"/>
                              </w:rPr>
                              <w:t>Car Park is associated with people looking for sex workers. The area is inadequately illuminated and has poor surveillance, making it a desirable place for sex workers and violent offences, such as kidnapping.</w:t>
                            </w:r>
                          </w:p>
                          <w:p w14:paraId="4A33E83E" w14:textId="44617175" w:rsidR="00744C39" w:rsidRPr="00EF1EF6" w:rsidRDefault="00744C39" w:rsidP="00746805">
                            <w:pPr>
                              <w:rPr>
                                <w:rFonts w:ascii="Arial" w:hAnsi="Arial" w:cs="Arial"/>
                                <w:b/>
                              </w:rPr>
                            </w:pPr>
                            <w:r w:rsidRPr="00EF1EF6">
                              <w:rPr>
                                <w:rFonts w:ascii="Arial" w:hAnsi="Arial" w:cs="Arial"/>
                                <w:b/>
                              </w:rPr>
                              <w:t>Vernon Court and Berry Street</w:t>
                            </w:r>
                          </w:p>
                          <w:p w14:paraId="686A6B75" w14:textId="1128E963" w:rsidR="00744C39" w:rsidRPr="00EF1EF6" w:rsidRDefault="00744C39" w:rsidP="00746805">
                            <w:pPr>
                              <w:rPr>
                                <w:rFonts w:ascii="Arial" w:hAnsi="Arial" w:cs="Arial"/>
                              </w:rPr>
                            </w:pPr>
                            <w:r w:rsidRPr="00EF1EF6">
                              <w:rPr>
                                <w:rFonts w:ascii="Arial" w:hAnsi="Arial" w:cs="Arial"/>
                              </w:rPr>
                              <w:t>There is a telephone kios</w:t>
                            </w:r>
                            <w:r w:rsidR="00DA2C2B" w:rsidRPr="00EF1EF6">
                              <w:rPr>
                                <w:rFonts w:ascii="Arial" w:hAnsi="Arial" w:cs="Arial"/>
                              </w:rPr>
                              <w:t>k located within the area,</w:t>
                            </w:r>
                            <w:r w:rsidRPr="00EF1EF6">
                              <w:rPr>
                                <w:rFonts w:ascii="Arial" w:hAnsi="Arial" w:cs="Arial"/>
                              </w:rPr>
                              <w:t xml:space="preserve"> has intelligence reports attributed to it being used for drug dealing. This area is vulnerable to theft due to the poor design of the low walls arou</w:t>
                            </w:r>
                            <w:r w:rsidR="00E66DEF" w:rsidRPr="00EF1EF6">
                              <w:rPr>
                                <w:rFonts w:ascii="Arial" w:hAnsi="Arial" w:cs="Arial"/>
                              </w:rPr>
                              <w:t xml:space="preserve">nd the gardens. The area </w:t>
                            </w:r>
                            <w:r w:rsidR="00E87DD9" w:rsidRPr="00EF1EF6">
                              <w:rPr>
                                <w:rFonts w:ascii="Arial" w:hAnsi="Arial" w:cs="Arial"/>
                              </w:rPr>
                              <w:t>is poorly</w:t>
                            </w:r>
                            <w:r w:rsidRPr="00EF1EF6">
                              <w:rPr>
                                <w:rFonts w:ascii="Arial" w:hAnsi="Arial" w:cs="Arial"/>
                              </w:rPr>
                              <w:t xml:space="preserve"> lit and does not benefit from CCTV in the area.</w:t>
                            </w:r>
                          </w:p>
                          <w:p w14:paraId="202A252A" w14:textId="3ACAD3DF" w:rsidR="00F34E22" w:rsidRPr="00EF1EF6" w:rsidRDefault="00F34E22" w:rsidP="00746805">
                            <w:pPr>
                              <w:rPr>
                                <w:rFonts w:ascii="Arial" w:hAnsi="Arial" w:cs="Arial"/>
                                <w:b/>
                              </w:rPr>
                            </w:pPr>
                            <w:r w:rsidRPr="00EF1EF6">
                              <w:rPr>
                                <w:rFonts w:ascii="Arial" w:hAnsi="Arial" w:cs="Arial"/>
                                <w:b/>
                              </w:rPr>
                              <w:t xml:space="preserve">Footpath leading from Berry </w:t>
                            </w:r>
                            <w:r w:rsidR="00DA2C2B" w:rsidRPr="00EF1EF6">
                              <w:rPr>
                                <w:rFonts w:ascii="Arial" w:hAnsi="Arial" w:cs="Arial"/>
                                <w:b/>
                              </w:rPr>
                              <w:t>Street</w:t>
                            </w:r>
                            <w:r w:rsidR="00C25C12" w:rsidRPr="00EF1EF6">
                              <w:rPr>
                                <w:rFonts w:ascii="Arial" w:hAnsi="Arial" w:cs="Arial"/>
                                <w:b/>
                              </w:rPr>
                              <w:t xml:space="preserve"> to king William Street and J</w:t>
                            </w:r>
                            <w:r w:rsidRPr="00EF1EF6">
                              <w:rPr>
                                <w:rFonts w:ascii="Arial" w:hAnsi="Arial" w:cs="Arial"/>
                                <w:b/>
                              </w:rPr>
                              <w:t xml:space="preserve">esmond Road </w:t>
                            </w:r>
                          </w:p>
                          <w:p w14:paraId="188A8666" w14:textId="294F4795" w:rsidR="00F34E22" w:rsidRPr="00EF1EF6" w:rsidRDefault="00F34E22" w:rsidP="00746805">
                            <w:pPr>
                              <w:rPr>
                                <w:rFonts w:ascii="Arial" w:hAnsi="Arial" w:cs="Arial"/>
                              </w:rPr>
                            </w:pPr>
                            <w:r w:rsidRPr="00EF1EF6">
                              <w:rPr>
                                <w:rFonts w:ascii="Arial" w:hAnsi="Arial" w:cs="Arial"/>
                              </w:rPr>
                              <w:t xml:space="preserve">This footpath provides access from Berry </w:t>
                            </w:r>
                            <w:r w:rsidR="00DA2C2B" w:rsidRPr="00EF1EF6">
                              <w:rPr>
                                <w:rFonts w:ascii="Arial" w:hAnsi="Arial" w:cs="Arial"/>
                              </w:rPr>
                              <w:t>Street</w:t>
                            </w:r>
                            <w:r w:rsidR="00C25C12" w:rsidRPr="00EF1EF6">
                              <w:rPr>
                                <w:rFonts w:ascii="Arial" w:hAnsi="Arial" w:cs="Arial"/>
                              </w:rPr>
                              <w:t xml:space="preserve"> to J</w:t>
                            </w:r>
                            <w:r w:rsidRPr="00EF1EF6">
                              <w:rPr>
                                <w:rFonts w:ascii="Arial" w:hAnsi="Arial" w:cs="Arial"/>
                              </w:rPr>
                              <w:t>esmond Road. It provides a quick escape route for offenders when trying to evade arrest usually having stolen a vehicle. This footpath provides no other purpose and so should be gated off at both ends to mitigate this issue.</w:t>
                            </w:r>
                          </w:p>
                          <w:p w14:paraId="72F6887E" w14:textId="4749D514" w:rsidR="00F34E22" w:rsidRPr="00EF1EF6" w:rsidRDefault="00F34E22" w:rsidP="00746805">
                            <w:pPr>
                              <w:rPr>
                                <w:rFonts w:ascii="Arial" w:hAnsi="Arial" w:cs="Arial"/>
                                <w:b/>
                              </w:rPr>
                            </w:pPr>
                            <w:r w:rsidRPr="00EF1EF6">
                              <w:rPr>
                                <w:rFonts w:ascii="Arial" w:hAnsi="Arial" w:cs="Arial"/>
                                <w:b/>
                              </w:rPr>
                              <w:t xml:space="preserve">Recommendation for footpath leading from Berry </w:t>
                            </w:r>
                            <w:r w:rsidR="00DA2C2B" w:rsidRPr="00EF1EF6">
                              <w:rPr>
                                <w:rFonts w:ascii="Arial" w:hAnsi="Arial" w:cs="Arial"/>
                                <w:b/>
                              </w:rPr>
                              <w:t>Street</w:t>
                            </w:r>
                            <w:r w:rsidRPr="00EF1EF6">
                              <w:rPr>
                                <w:rFonts w:ascii="Arial" w:hAnsi="Arial" w:cs="Arial"/>
                                <w:b/>
                              </w:rPr>
                              <w:t xml:space="preserve"> to king William Street and Jesmond Road</w:t>
                            </w:r>
                          </w:p>
                          <w:p w14:paraId="0128FDE2" w14:textId="507069C2" w:rsidR="00E66DEF" w:rsidRPr="00EF1EF6" w:rsidRDefault="00F34E22" w:rsidP="00E66DEF">
                            <w:pPr>
                              <w:rPr>
                                <w:rFonts w:ascii="Arial" w:hAnsi="Arial" w:cs="Arial"/>
                              </w:rPr>
                            </w:pPr>
                            <w:r w:rsidRPr="00EF1EF6">
                              <w:rPr>
                                <w:rFonts w:ascii="Arial" w:hAnsi="Arial" w:cs="Arial"/>
                              </w:rPr>
                              <w:t>Implement a gating system to both ends of the footpath. This will restrict access and reduce crime. The gates should conform to Secured by design standards so that they cannot be breached.</w:t>
                            </w:r>
                            <w:r w:rsidR="00E66DEF" w:rsidRPr="00EF1EF6">
                              <w:rPr>
                                <w:rFonts w:ascii="Arial" w:hAnsi="Arial" w:cs="Arial"/>
                              </w:rPr>
                              <w:t xml:space="preserve"> (Sidebottom, A., Thompson, L., Thornton, A., Bullock, K., Tilley, N., Bowers, K. &amp; Johnson, S. (2018). Gating Alleys to reduce crime: A meta-analysis and realist synthesis. </w:t>
                            </w:r>
                          </w:p>
                          <w:p w14:paraId="2A1C4EBD" w14:textId="226A8B67" w:rsidR="00F34E22" w:rsidRPr="00EF1EF6" w:rsidRDefault="00E66DEF" w:rsidP="00E66DEF">
                            <w:pPr>
                              <w:rPr>
                                <w:rFonts w:ascii="Arial" w:hAnsi="Arial" w:cs="Arial"/>
                              </w:rPr>
                            </w:pPr>
                            <w:r w:rsidRPr="00EF1EF6">
                              <w:rPr>
                                <w:rFonts w:ascii="Arial" w:hAnsi="Arial" w:cs="Arial"/>
                              </w:rPr>
                              <w:t xml:space="preserve">Justice Quarterly 35:1, 55-86 </w:t>
                            </w:r>
                            <w:hyperlink r:id="rId17" w:history="1">
                              <w:r w:rsidRPr="00EF1EF6">
                                <w:rPr>
                                  <w:rStyle w:val="Hyperlink"/>
                                  <w:rFonts w:ascii="Arial" w:hAnsi="Arial" w:cs="Arial"/>
                                </w:rPr>
                                <w:t>https://whatworks.college.police.uk/Research/Systematic_Review_Series/Pages/Alley_gating.aspx</w:t>
                              </w:r>
                            </w:hyperlink>
                            <w:r w:rsidRPr="00EF1EF6">
                              <w:rPr>
                                <w:rFonts w:ascii="Arial" w:hAnsi="Arial" w:cs="Arial"/>
                              </w:rPr>
                              <w:t>)</w:t>
                            </w:r>
                          </w:p>
                          <w:p w14:paraId="039611B2" w14:textId="77777777" w:rsidR="00E66DEF" w:rsidRPr="00F34E22" w:rsidRDefault="00E66DEF" w:rsidP="00E66D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D86410" id="Text Box 18" o:spid="_x0000_s1031" type="#_x0000_t202" style="position:absolute;margin-left:-47.4pt;margin-top:105pt;width:507pt;height:373.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" filled="f" stroked="f">
                <v:textbox>
                  <w:txbxContent>
                    <w:p w14:paraId="7D92749A" w14:textId="493D5865" w:rsidR="00746805" w:rsidRPr="00EF1EF6" w:rsidRDefault="00B67971" w:rsidP="00746805">
                      <w:pPr>
                        <w:rPr>
                          <w:rFonts w:ascii="Arial" w:hAnsi="Arial" w:cs="Arial"/>
                          <w:b/>
                        </w:rPr>
                      </w:pPr>
                      <w:r w:rsidRPr="00EF1EF6">
                        <w:rPr>
                          <w:rFonts w:ascii="Arial" w:hAnsi="Arial" w:cs="Arial"/>
                          <w:b/>
                        </w:rPr>
                        <w:t>Yardley Street Car Park</w:t>
                      </w:r>
                    </w:p>
                    <w:p w14:paraId="0938B1B8" w14:textId="5F069F4E" w:rsidR="00587243" w:rsidRPr="00EF1EF6" w:rsidRDefault="00587243" w:rsidP="00746805">
                      <w:pPr>
                        <w:rPr>
                          <w:rFonts w:ascii="Arial" w:hAnsi="Arial" w:cs="Arial"/>
                        </w:rPr>
                      </w:pPr>
                      <w:r w:rsidRPr="00EF1EF6">
                        <w:rPr>
                          <w:rFonts w:ascii="Arial" w:hAnsi="Arial" w:cs="Arial"/>
                        </w:rPr>
                        <w:t>This area attracts drug dealers who use the low level wall as a seating aid whilst awaiting deals to be made. There is often evidence of drug paraphernalia in the car park.</w:t>
                      </w:r>
                    </w:p>
                    <w:p w14:paraId="7211CF66" w14:textId="77777777" w:rsidR="00612862" w:rsidRPr="00EF1EF6" w:rsidRDefault="00C07A3F" w:rsidP="00746805">
                      <w:pPr>
                        <w:rPr>
                          <w:rFonts w:ascii="Arial" w:hAnsi="Arial" w:cs="Arial"/>
                        </w:rPr>
                      </w:pPr>
                      <w:r w:rsidRPr="00EF1EF6">
                        <w:rPr>
                          <w:rFonts w:ascii="Arial" w:hAnsi="Arial" w:cs="Arial"/>
                          <w:b/>
                        </w:rPr>
                        <w:t>Napier Street</w:t>
                      </w:r>
                      <w:r w:rsidRPr="00EF1EF6">
                        <w:rPr>
                          <w:rFonts w:ascii="Arial" w:hAnsi="Arial" w:cs="Arial"/>
                        </w:rPr>
                        <w:t xml:space="preserve"> </w:t>
                      </w:r>
                    </w:p>
                    <w:p w14:paraId="0139A594" w14:textId="4ADFC5BB" w:rsidR="00C07A3F" w:rsidRPr="00EF1EF6" w:rsidRDefault="00612862" w:rsidP="00746805">
                      <w:pPr>
                        <w:rPr>
                          <w:rFonts w:ascii="Arial" w:hAnsi="Arial" w:cs="Arial"/>
                        </w:rPr>
                      </w:pPr>
                      <w:r w:rsidRPr="00EF1EF6">
                        <w:rPr>
                          <w:rFonts w:ascii="Arial" w:hAnsi="Arial" w:cs="Arial"/>
                        </w:rPr>
                        <w:t xml:space="preserve">The </w:t>
                      </w:r>
                      <w:r w:rsidR="00C07A3F" w:rsidRPr="00EF1EF6">
                        <w:rPr>
                          <w:rFonts w:ascii="Arial" w:hAnsi="Arial" w:cs="Arial"/>
                        </w:rPr>
                        <w:t>Car Park is associated with people looking for sex workers. The area is inadequately illuminated and has poor surveillance, making it a desirable place for sex workers and violent offences, such as kidnapping.</w:t>
                      </w:r>
                    </w:p>
                    <w:p w14:paraId="4A33E83E" w14:textId="44617175" w:rsidR="00744C39" w:rsidRPr="00EF1EF6" w:rsidRDefault="00744C39" w:rsidP="00746805">
                      <w:pPr>
                        <w:rPr>
                          <w:rFonts w:ascii="Arial" w:hAnsi="Arial" w:cs="Arial"/>
                          <w:b/>
                        </w:rPr>
                      </w:pPr>
                      <w:r w:rsidRPr="00EF1EF6">
                        <w:rPr>
                          <w:rFonts w:ascii="Arial" w:hAnsi="Arial" w:cs="Arial"/>
                          <w:b/>
                        </w:rPr>
                        <w:t>Vernon Court and Berry Street</w:t>
                      </w:r>
                    </w:p>
                    <w:p w14:paraId="686A6B75" w14:textId="1128E963" w:rsidR="00744C39" w:rsidRPr="00EF1EF6" w:rsidRDefault="00744C39" w:rsidP="00746805">
                      <w:pPr>
                        <w:rPr>
                          <w:rFonts w:ascii="Arial" w:hAnsi="Arial" w:cs="Arial"/>
                        </w:rPr>
                      </w:pPr>
                      <w:r w:rsidRPr="00EF1EF6">
                        <w:rPr>
                          <w:rFonts w:ascii="Arial" w:hAnsi="Arial" w:cs="Arial"/>
                        </w:rPr>
                        <w:t>There is a telephone kios</w:t>
                      </w:r>
                      <w:r w:rsidR="00DA2C2B" w:rsidRPr="00EF1EF6">
                        <w:rPr>
                          <w:rFonts w:ascii="Arial" w:hAnsi="Arial" w:cs="Arial"/>
                        </w:rPr>
                        <w:t>k located within the area,</w:t>
                      </w:r>
                      <w:r w:rsidRPr="00EF1EF6">
                        <w:rPr>
                          <w:rFonts w:ascii="Arial" w:hAnsi="Arial" w:cs="Arial"/>
                        </w:rPr>
                        <w:t xml:space="preserve"> has intelligence reports attributed to it being used for drug dealing. This area is vulnerable to theft due to the poor design of the low walls arou</w:t>
                      </w:r>
                      <w:r w:rsidR="00E66DEF" w:rsidRPr="00EF1EF6">
                        <w:rPr>
                          <w:rFonts w:ascii="Arial" w:hAnsi="Arial" w:cs="Arial"/>
                        </w:rPr>
                        <w:t xml:space="preserve">nd the gardens. The area </w:t>
                      </w:r>
                      <w:r w:rsidR="00E87DD9" w:rsidRPr="00EF1EF6">
                        <w:rPr>
                          <w:rFonts w:ascii="Arial" w:hAnsi="Arial" w:cs="Arial"/>
                        </w:rPr>
                        <w:t>is poorly</w:t>
                      </w:r>
                      <w:r w:rsidRPr="00EF1EF6">
                        <w:rPr>
                          <w:rFonts w:ascii="Arial" w:hAnsi="Arial" w:cs="Arial"/>
                        </w:rPr>
                        <w:t xml:space="preserve"> lit and does not benefit from CCTV in the area.</w:t>
                      </w:r>
                    </w:p>
                    <w:p w14:paraId="202A252A" w14:textId="3ACAD3DF" w:rsidR="00F34E22" w:rsidRPr="00EF1EF6" w:rsidRDefault="00F34E22" w:rsidP="00746805">
                      <w:pPr>
                        <w:rPr>
                          <w:rFonts w:ascii="Arial" w:hAnsi="Arial" w:cs="Arial"/>
                          <w:b/>
                        </w:rPr>
                      </w:pPr>
                      <w:r w:rsidRPr="00EF1EF6">
                        <w:rPr>
                          <w:rFonts w:ascii="Arial" w:hAnsi="Arial" w:cs="Arial"/>
                          <w:b/>
                        </w:rPr>
                        <w:t xml:space="preserve">Footpath leading from Berry </w:t>
                      </w:r>
                      <w:r w:rsidR="00DA2C2B" w:rsidRPr="00EF1EF6">
                        <w:rPr>
                          <w:rFonts w:ascii="Arial" w:hAnsi="Arial" w:cs="Arial"/>
                          <w:b/>
                        </w:rPr>
                        <w:t>Street</w:t>
                      </w:r>
                      <w:r w:rsidR="00C25C12" w:rsidRPr="00EF1EF6">
                        <w:rPr>
                          <w:rFonts w:ascii="Arial" w:hAnsi="Arial" w:cs="Arial"/>
                          <w:b/>
                        </w:rPr>
                        <w:t xml:space="preserve"> to king William Street and </w:t>
                      </w:r>
                      <w:proofErr w:type="spellStart"/>
                      <w:r w:rsidR="00C25C12" w:rsidRPr="00EF1EF6">
                        <w:rPr>
                          <w:rFonts w:ascii="Arial" w:hAnsi="Arial" w:cs="Arial"/>
                          <w:b/>
                        </w:rPr>
                        <w:t>J</w:t>
                      </w:r>
                      <w:r w:rsidRPr="00EF1EF6">
                        <w:rPr>
                          <w:rFonts w:ascii="Arial" w:hAnsi="Arial" w:cs="Arial"/>
                          <w:b/>
                        </w:rPr>
                        <w:t>esmond</w:t>
                      </w:r>
                      <w:proofErr w:type="spellEnd"/>
                      <w:r w:rsidRPr="00EF1EF6">
                        <w:rPr>
                          <w:rFonts w:ascii="Arial" w:hAnsi="Arial" w:cs="Arial"/>
                          <w:b/>
                        </w:rPr>
                        <w:t xml:space="preserve"> Road </w:t>
                      </w:r>
                    </w:p>
                    <w:p w14:paraId="188A8666" w14:textId="294F4795" w:rsidR="00F34E22" w:rsidRPr="00EF1EF6" w:rsidRDefault="00F34E22" w:rsidP="00746805">
                      <w:pPr>
                        <w:rPr>
                          <w:rFonts w:ascii="Arial" w:hAnsi="Arial" w:cs="Arial"/>
                        </w:rPr>
                      </w:pPr>
                      <w:r w:rsidRPr="00EF1EF6">
                        <w:rPr>
                          <w:rFonts w:ascii="Arial" w:hAnsi="Arial" w:cs="Arial"/>
                        </w:rPr>
                        <w:t xml:space="preserve">This footpath provides access from Berry </w:t>
                      </w:r>
                      <w:r w:rsidR="00DA2C2B" w:rsidRPr="00EF1EF6">
                        <w:rPr>
                          <w:rFonts w:ascii="Arial" w:hAnsi="Arial" w:cs="Arial"/>
                        </w:rPr>
                        <w:t>Street</w:t>
                      </w:r>
                      <w:r w:rsidR="00C25C12" w:rsidRPr="00EF1EF6">
                        <w:rPr>
                          <w:rFonts w:ascii="Arial" w:hAnsi="Arial" w:cs="Arial"/>
                        </w:rPr>
                        <w:t xml:space="preserve"> to </w:t>
                      </w:r>
                      <w:proofErr w:type="spellStart"/>
                      <w:r w:rsidR="00C25C12" w:rsidRPr="00EF1EF6">
                        <w:rPr>
                          <w:rFonts w:ascii="Arial" w:hAnsi="Arial" w:cs="Arial"/>
                        </w:rPr>
                        <w:t>J</w:t>
                      </w:r>
                      <w:r w:rsidRPr="00EF1EF6">
                        <w:rPr>
                          <w:rFonts w:ascii="Arial" w:hAnsi="Arial" w:cs="Arial"/>
                        </w:rPr>
                        <w:t>esmond</w:t>
                      </w:r>
                      <w:proofErr w:type="spellEnd"/>
                      <w:r w:rsidRPr="00EF1EF6">
                        <w:rPr>
                          <w:rFonts w:ascii="Arial" w:hAnsi="Arial" w:cs="Arial"/>
                        </w:rPr>
                        <w:t xml:space="preserve"> Road. It provides a quick escape route for offenders when trying to evade arrest usually having stolen a vehicle. This footpath provides no other purpose and so should be gated off at both ends to mitigate this issue.</w:t>
                      </w:r>
                    </w:p>
                    <w:p w14:paraId="72F6887E" w14:textId="4749D514" w:rsidR="00F34E22" w:rsidRPr="00EF1EF6" w:rsidRDefault="00F34E22" w:rsidP="00746805">
                      <w:pPr>
                        <w:rPr>
                          <w:rFonts w:ascii="Arial" w:hAnsi="Arial" w:cs="Arial"/>
                          <w:b/>
                        </w:rPr>
                      </w:pPr>
                      <w:r w:rsidRPr="00EF1EF6">
                        <w:rPr>
                          <w:rFonts w:ascii="Arial" w:hAnsi="Arial" w:cs="Arial"/>
                          <w:b/>
                        </w:rPr>
                        <w:t xml:space="preserve">Recommendation for footpath leading from Berry </w:t>
                      </w:r>
                      <w:r w:rsidR="00DA2C2B" w:rsidRPr="00EF1EF6">
                        <w:rPr>
                          <w:rFonts w:ascii="Arial" w:hAnsi="Arial" w:cs="Arial"/>
                          <w:b/>
                        </w:rPr>
                        <w:t>Street</w:t>
                      </w:r>
                      <w:r w:rsidRPr="00EF1EF6">
                        <w:rPr>
                          <w:rFonts w:ascii="Arial" w:hAnsi="Arial" w:cs="Arial"/>
                          <w:b/>
                        </w:rPr>
                        <w:t xml:space="preserve"> to king William Street and </w:t>
                      </w:r>
                      <w:proofErr w:type="spellStart"/>
                      <w:r w:rsidRPr="00EF1EF6">
                        <w:rPr>
                          <w:rFonts w:ascii="Arial" w:hAnsi="Arial" w:cs="Arial"/>
                          <w:b/>
                        </w:rPr>
                        <w:t>Jesmond</w:t>
                      </w:r>
                      <w:proofErr w:type="spellEnd"/>
                      <w:r w:rsidRPr="00EF1EF6">
                        <w:rPr>
                          <w:rFonts w:ascii="Arial" w:hAnsi="Arial" w:cs="Arial"/>
                          <w:b/>
                        </w:rPr>
                        <w:t xml:space="preserve"> Road</w:t>
                      </w:r>
                    </w:p>
                    <w:p w14:paraId="0128FDE2" w14:textId="507069C2" w:rsidR="00E66DEF" w:rsidRPr="00EF1EF6" w:rsidRDefault="00F34E22" w:rsidP="00E66DEF">
                      <w:pPr>
                        <w:rPr>
                          <w:rFonts w:ascii="Arial" w:hAnsi="Arial" w:cs="Arial"/>
                        </w:rPr>
                      </w:pPr>
                      <w:r w:rsidRPr="00EF1EF6">
                        <w:rPr>
                          <w:rFonts w:ascii="Arial" w:hAnsi="Arial" w:cs="Arial"/>
                        </w:rPr>
                        <w:t>Implement a gating system to both ends of the footpath. This will restrict access and reduce crime. The gates should conform to Secured by design standards so that they cannot be breached.</w:t>
                      </w:r>
                      <w:r w:rsidR="00E66DEF" w:rsidRPr="00EF1EF6">
                        <w:rPr>
                          <w:rFonts w:ascii="Arial" w:hAnsi="Arial" w:cs="Arial"/>
                        </w:rPr>
                        <w:t xml:space="preserve"> (Sidebottom, A., Thompson, L., Thornton, A., Bullock, K., Tilley, N., Bowers, K. &amp; Johnson, S. (2018). Gating Alleys to reduce crime: A meta-analysis and realist synthesis. </w:t>
                      </w:r>
                    </w:p>
                    <w:p w14:paraId="2A1C4EBD" w14:textId="226A8B67" w:rsidR="00F34E22" w:rsidRPr="00EF1EF6" w:rsidRDefault="00E66DEF" w:rsidP="00E66DEF">
                      <w:pPr>
                        <w:rPr>
                          <w:rFonts w:ascii="Arial" w:hAnsi="Arial" w:cs="Arial"/>
                        </w:rPr>
                      </w:pPr>
                      <w:r w:rsidRPr="00EF1EF6">
                        <w:rPr>
                          <w:rFonts w:ascii="Arial" w:hAnsi="Arial" w:cs="Arial"/>
                        </w:rPr>
                        <w:t xml:space="preserve">Justice Quarterly 35:1, 55-86 </w:t>
                      </w:r>
                      <w:hyperlink r:id="rId18" w:history="1">
                        <w:r w:rsidRPr="00EF1EF6">
                          <w:rPr>
                            <w:rStyle w:val="Hyperlink"/>
                            <w:rFonts w:ascii="Arial" w:hAnsi="Arial" w:cs="Arial"/>
                          </w:rPr>
                          <w:t>https://whatworks.college.police.uk/Research/Systematic_Review_Series/Pages/Alley_gating.aspx</w:t>
                        </w:r>
                      </w:hyperlink>
                      <w:r w:rsidRPr="00EF1EF6">
                        <w:rPr>
                          <w:rFonts w:ascii="Arial" w:hAnsi="Arial" w:cs="Arial"/>
                        </w:rPr>
                        <w:t>)</w:t>
                      </w:r>
                    </w:p>
                    <w:p w14:paraId="039611B2" w14:textId="77777777" w:rsidR="00E66DEF" w:rsidRPr="00F34E22" w:rsidRDefault="00E66DEF" w:rsidP="00E66DEF"/>
                  </w:txbxContent>
                </v:textbox>
                <w10:wrap type="square"/>
              </v:shape>
            </w:pict>
          </mc:Fallback>
        </mc:AlternateContent>
      </w:r>
      <w:r w:rsidR="00CF6BA5">
        <w:rPr>
          <w:noProof/>
          <w:lang w:eastAsia="en-GB"/>
        </w:rPr>
        <w:drawing>
          <wp:anchor distT="0" distB="0" distL="114300" distR="114300" simplePos="0" relativeHeight="251664384" behindDoc="1" locked="1" layoutInCell="1" allowOverlap="1" wp14:anchorId="448428A3" wp14:editId="7BF7E3BF">
            <wp:simplePos x="0" y="0"/>
            <wp:positionH relativeFrom="margin">
              <wp:align>right</wp:align>
            </wp:positionH>
            <wp:positionV relativeFrom="margin">
              <wp:align>top</wp:align>
            </wp:positionV>
            <wp:extent cx="7552055" cy="10687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19">
                      <a:extLst>
                        <a:ext uri="{28A0092B-C50C-407E-A947-70E740481C1C}">
                          <a14:useLocalDpi xmlns:a14="http://schemas.microsoft.com/office/drawing/2010/main" val="0"/>
                        </a:ext>
                      </a:extLst>
                    </a:blip>
                    <a:stretch>
                      <a:fillRect/>
                    </a:stretch>
                  </pic:blipFill>
                  <pic:spPr>
                    <a:xfrm>
                      <a:off x="0" y="0"/>
                      <a:ext cx="7552055" cy="10687050"/>
                    </a:xfrm>
                    <a:prstGeom prst="rect">
                      <a:avLst/>
                    </a:prstGeom>
                  </pic:spPr>
                </pic:pic>
              </a:graphicData>
            </a:graphic>
            <wp14:sizeRelH relativeFrom="page">
              <wp14:pctWidth>0</wp14:pctWidth>
            </wp14:sizeRelH>
            <wp14:sizeRelV relativeFrom="page">
              <wp14:pctHeight>0</wp14:pctHeight>
            </wp14:sizeRelV>
          </wp:anchor>
        </w:drawing>
      </w:r>
      <w:r w:rsidR="00CF6BA5">
        <w:br w:type="page"/>
      </w:r>
    </w:p>
    <w:p w14:paraId="38E32847" w14:textId="77777777" w:rsidR="00CF6BA5" w:rsidRDefault="00CF6BA5" w:rsidP="00875235">
      <w:pPr>
        <w:ind w:left="-1800" w:right="-1765"/>
      </w:pPr>
      <w:r>
        <w:rPr>
          <w:noProof/>
          <w:lang w:eastAsia="en-GB"/>
        </w:rPr>
        <w:drawing>
          <wp:anchor distT="0" distB="0" distL="114300" distR="114300" simplePos="0" relativeHeight="251665408" behindDoc="1" locked="1" layoutInCell="1" allowOverlap="1" wp14:anchorId="32D71BA2" wp14:editId="73E56EE3">
            <wp:simplePos x="0" y="0"/>
            <wp:positionH relativeFrom="page">
              <wp:align>left</wp:align>
            </wp:positionH>
            <wp:positionV relativeFrom="margin">
              <wp:align>top</wp:align>
            </wp:positionV>
            <wp:extent cx="7574280" cy="10718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20">
                      <a:extLst>
                        <a:ext uri="{28A0092B-C50C-407E-A947-70E740481C1C}">
                          <a14:useLocalDpi xmlns:a14="http://schemas.microsoft.com/office/drawing/2010/main" val="0"/>
                        </a:ext>
                      </a:extLst>
                    </a:blip>
                    <a:stretch>
                      <a:fillRect/>
                    </a:stretch>
                  </pic:blipFill>
                  <pic:spPr>
                    <a:xfrm>
                      <a:off x="0" y="0"/>
                      <a:ext cx="7574280" cy="10718800"/>
                    </a:xfrm>
                    <a:prstGeom prst="rect">
                      <a:avLst/>
                    </a:prstGeom>
                  </pic:spPr>
                </pic:pic>
              </a:graphicData>
            </a:graphic>
            <wp14:sizeRelH relativeFrom="page">
              <wp14:pctWidth>0</wp14:pctWidth>
            </wp14:sizeRelH>
            <wp14:sizeRelV relativeFrom="page">
              <wp14:pctHeight>0</wp14:pctHeight>
            </wp14:sizeRelV>
          </wp:anchor>
        </w:drawing>
      </w:r>
    </w:p>
    <w:p w14:paraId="7D8CED34" w14:textId="77777777" w:rsidR="00CF6BA5" w:rsidRDefault="00746805">
      <w:r>
        <w:rPr>
          <w:noProof/>
          <w:lang w:eastAsia="en-GB"/>
        </w:rPr>
        <mc:AlternateContent>
          <mc:Choice Requires="wps">
            <w:drawing>
              <wp:anchor distT="0" distB="0" distL="114300" distR="114300" simplePos="0" relativeHeight="251681792" behindDoc="0" locked="0" layoutInCell="1" allowOverlap="1" wp14:anchorId="5814D809" wp14:editId="375705C2">
                <wp:simplePos x="0" y="0"/>
                <wp:positionH relativeFrom="column">
                  <wp:posOffset>-571500</wp:posOffset>
                </wp:positionH>
                <wp:positionV relativeFrom="paragraph">
                  <wp:posOffset>6744970</wp:posOffset>
                </wp:positionV>
                <wp:extent cx="6438900" cy="2790825"/>
                <wp:effectExtent l="0" t="0" r="0" b="9525"/>
                <wp:wrapSquare wrapText="bothSides"/>
                <wp:docPr id="21" name="Text Box 21"/>
                <wp:cNvGraphicFramePr/>
                <a:graphic xmlns:a="http://schemas.openxmlformats.org/drawingml/2006/main">
                  <a:graphicData uri="http://schemas.microsoft.com/office/word/2010/wordprocessingShape">
                    <wps:wsp>
                      <wps:cNvSpPr txBox="1"/>
                      <wps:spPr>
                        <a:xfrm>
                          <a:off x="0" y="0"/>
                          <a:ext cx="6438900" cy="27908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36425E" w14:textId="69D41AF7" w:rsidR="00746805" w:rsidRPr="00EF1EF6" w:rsidRDefault="00D61334" w:rsidP="00746805">
                            <w:pPr>
                              <w:rPr>
                                <w:rFonts w:ascii="Arial" w:hAnsi="Arial" w:cs="Arial"/>
                              </w:rPr>
                            </w:pPr>
                            <w:r w:rsidRPr="00EF1EF6">
                              <w:rPr>
                                <w:rFonts w:ascii="Arial" w:hAnsi="Arial" w:cs="Arial"/>
                              </w:rPr>
                              <w:t xml:space="preserve">Consideration of </w:t>
                            </w:r>
                            <w:r w:rsidRPr="00F94C92">
                              <w:rPr>
                                <w:rFonts w:ascii="Arial" w:hAnsi="Arial" w:cs="Arial"/>
                                <w:b/>
                              </w:rPr>
                              <w:t>creating some artwork on the dead frontages of shops</w:t>
                            </w:r>
                            <w:r w:rsidRPr="00EF1EF6">
                              <w:rPr>
                                <w:rFonts w:ascii="Arial" w:hAnsi="Arial" w:cs="Arial"/>
                              </w:rPr>
                              <w:t>. This will lift the area. In Woolwich (2011) children’s faces</w:t>
                            </w:r>
                            <w:r w:rsidR="00177B25" w:rsidRPr="00EF1EF6">
                              <w:rPr>
                                <w:rFonts w:ascii="Arial" w:hAnsi="Arial" w:cs="Arial"/>
                              </w:rPr>
                              <w:t xml:space="preserve"> were painted onto shop shutters to</w:t>
                            </w:r>
                            <w:r w:rsidRPr="00EF1EF6">
                              <w:rPr>
                                <w:rFonts w:ascii="Arial" w:hAnsi="Arial" w:cs="Arial"/>
                              </w:rPr>
                              <w:t xml:space="preserve"> reduce</w:t>
                            </w:r>
                            <w:r w:rsidR="00177B25" w:rsidRPr="00EF1EF6">
                              <w:rPr>
                                <w:rFonts w:ascii="Arial" w:hAnsi="Arial" w:cs="Arial"/>
                              </w:rPr>
                              <w:t xml:space="preserve"> crime. The initiative was said to reduce</w:t>
                            </w:r>
                            <w:r w:rsidRPr="00EF1EF6">
                              <w:rPr>
                                <w:rFonts w:ascii="Arial" w:hAnsi="Arial" w:cs="Arial"/>
                              </w:rPr>
                              <w:t xml:space="preserve"> Anti-Social behaviour by c.24%. </w:t>
                            </w:r>
                            <w:r w:rsidR="00177B25" w:rsidRPr="00EF1EF6">
                              <w:rPr>
                                <w:rFonts w:ascii="Arial" w:hAnsi="Arial" w:cs="Arial"/>
                              </w:rPr>
                              <w:t xml:space="preserve">(Babies of the Borough- using behavioural insights to reduce anti-social behaviour (2011). </w:t>
                            </w:r>
                            <w:hyperlink r:id="rId21" w:history="1">
                              <w:r w:rsidR="00177B25" w:rsidRPr="00EF1EF6">
                                <w:rPr>
                                  <w:rStyle w:val="Hyperlink"/>
                                  <w:rFonts w:ascii="Arial" w:hAnsi="Arial" w:cs="Arial"/>
                                </w:rPr>
                                <w:t>https://www.local.gov.uk/babies-borough-using-behavioural-insights-reduce-anti-social-behaviour</w:t>
                              </w:r>
                            </w:hyperlink>
                          </w:p>
                          <w:p w14:paraId="1FE2306F" w14:textId="642851AD" w:rsidR="00757C83" w:rsidRPr="00EF1EF6" w:rsidRDefault="008A13EB" w:rsidP="00746805">
                            <w:pPr>
                              <w:rPr>
                                <w:rFonts w:ascii="Arial" w:hAnsi="Arial" w:cs="Arial"/>
                              </w:rPr>
                            </w:pPr>
                            <w:r w:rsidRPr="00F94C92">
                              <w:rPr>
                                <w:rFonts w:ascii="Arial" w:hAnsi="Arial" w:cs="Arial"/>
                                <w:b/>
                              </w:rPr>
                              <w:t>Introduce static</w:t>
                            </w:r>
                            <w:r w:rsidR="00AE694D" w:rsidRPr="00F94C92">
                              <w:rPr>
                                <w:rFonts w:ascii="Arial" w:hAnsi="Arial" w:cs="Arial"/>
                                <w:b/>
                              </w:rPr>
                              <w:t xml:space="preserve"> </w:t>
                            </w:r>
                            <w:r w:rsidR="00177B25" w:rsidRPr="00F94C92">
                              <w:rPr>
                                <w:rFonts w:ascii="Arial" w:hAnsi="Arial" w:cs="Arial"/>
                                <w:b/>
                              </w:rPr>
                              <w:t>CCTV to the area and underneath the canopy so that this is no longer a CCTV blind spot.</w:t>
                            </w:r>
                            <w:r w:rsidR="00272890" w:rsidRPr="00EF1EF6">
                              <w:rPr>
                                <w:rFonts w:ascii="Arial" w:hAnsi="Arial" w:cs="Arial"/>
                              </w:rPr>
                              <w:t xml:space="preserve"> (Referenced in Introduction section)</w:t>
                            </w:r>
                            <w:r w:rsidR="00177B25" w:rsidRPr="00EF1EF6">
                              <w:rPr>
                                <w:rFonts w:ascii="Arial" w:hAnsi="Arial" w:cs="Arial"/>
                              </w:rPr>
                              <w:t>Introduce/ improve the lighting scheme ensuring that any lighting complements and CCTV.</w:t>
                            </w:r>
                            <w:r w:rsidR="00272890" w:rsidRPr="00EF1EF6">
                              <w:rPr>
                                <w:rFonts w:ascii="Arial" w:hAnsi="Arial" w:cs="Arial"/>
                              </w:rPr>
                              <w:t xml:space="preserve"> (Referenced in Introduction section)</w:t>
                            </w:r>
                            <w:r w:rsidR="00F94C92">
                              <w:rPr>
                                <w:rFonts w:ascii="Arial" w:hAnsi="Arial" w:cs="Arial"/>
                              </w:rPr>
                              <w:t xml:space="preserve">. </w:t>
                            </w:r>
                            <w:r w:rsidR="00177B25" w:rsidRPr="00F94C92">
                              <w:rPr>
                                <w:rFonts w:ascii="Arial" w:hAnsi="Arial" w:cs="Arial"/>
                                <w:b/>
                              </w:rPr>
                              <w:t xml:space="preserve">Removal of </w:t>
                            </w:r>
                            <w:r w:rsidR="00E40EDF" w:rsidRPr="00F94C92">
                              <w:rPr>
                                <w:rFonts w:ascii="Arial" w:hAnsi="Arial" w:cs="Arial"/>
                                <w:b/>
                              </w:rPr>
                              <w:t>Graffiti</w:t>
                            </w:r>
                            <w:r w:rsidR="00177B25" w:rsidRPr="00EF1EF6">
                              <w:rPr>
                                <w:rFonts w:ascii="Arial" w:hAnsi="Arial" w:cs="Arial"/>
                              </w:rPr>
                              <w:t xml:space="preserve"> to improve the vision of the area </w:t>
                            </w:r>
                            <w:r w:rsidR="006F1B3E" w:rsidRPr="00EF1EF6">
                              <w:rPr>
                                <w:rFonts w:ascii="Arial" w:hAnsi="Arial" w:cs="Arial"/>
                              </w:rPr>
                              <w:t xml:space="preserve">and to remove </w:t>
                            </w:r>
                            <w:r w:rsidR="00E40EDF" w:rsidRPr="00EF1EF6">
                              <w:rPr>
                                <w:rFonts w:ascii="Arial" w:hAnsi="Arial" w:cs="Arial"/>
                              </w:rPr>
                              <w:t>visible</w:t>
                            </w:r>
                            <w:r w:rsidR="006F1B3E" w:rsidRPr="00EF1EF6">
                              <w:rPr>
                                <w:rFonts w:ascii="Arial" w:hAnsi="Arial" w:cs="Arial"/>
                              </w:rPr>
                              <w:t xml:space="preserve"> signs of crime and anti-social behaviour as this will discourage further </w:t>
                            </w:r>
                            <w:r w:rsidR="00E40EDF" w:rsidRPr="00EF1EF6">
                              <w:rPr>
                                <w:rFonts w:ascii="Arial" w:hAnsi="Arial" w:cs="Arial"/>
                              </w:rPr>
                              <w:t>crime (</w:t>
                            </w:r>
                            <w:r w:rsidR="00177B25" w:rsidRPr="00EF1EF6">
                              <w:rPr>
                                <w:rFonts w:ascii="Arial" w:hAnsi="Arial" w:cs="Arial"/>
                              </w:rPr>
                              <w:t>Wilson &amp;Kelling, 1982.</w:t>
                            </w:r>
                            <w:r w:rsidR="006F1B3E" w:rsidRPr="00EF1EF6">
                              <w:rPr>
                                <w:rFonts w:ascii="Arial" w:hAnsi="Arial" w:cs="Arial"/>
                              </w:rPr>
                              <w:t xml:space="preserve"> Broken Windows Theory).</w:t>
                            </w:r>
                            <w:r w:rsidR="006F1B3E" w:rsidRPr="00F94C92">
                              <w:rPr>
                                <w:rFonts w:ascii="Arial" w:hAnsi="Arial" w:cs="Arial"/>
                                <w:b/>
                              </w:rPr>
                              <w:t>Organise a litter pick</w:t>
                            </w:r>
                            <w:r w:rsidR="006F1B3E" w:rsidRPr="00EF1EF6">
                              <w:rPr>
                                <w:rFonts w:ascii="Arial" w:hAnsi="Arial" w:cs="Arial"/>
                              </w:rPr>
                              <w:t xml:space="preserve"> with the community, re-gain ownership of the area.</w:t>
                            </w:r>
                            <w:r w:rsidR="00F94C92">
                              <w:rPr>
                                <w:rFonts w:ascii="Arial" w:hAnsi="Arial" w:cs="Arial"/>
                              </w:rPr>
                              <w:t xml:space="preserve"> </w:t>
                            </w:r>
                            <w:r w:rsidR="00757C83" w:rsidRPr="00F94C92">
                              <w:rPr>
                                <w:rFonts w:ascii="Arial" w:hAnsi="Arial" w:cs="Arial"/>
                                <w:b/>
                              </w:rPr>
                              <w:t>Install a 1.8m weldmesh fence</w:t>
                            </w:r>
                            <w:r w:rsidR="00757C83" w:rsidRPr="00EF1EF6">
                              <w:rPr>
                                <w:rFonts w:ascii="Arial" w:hAnsi="Arial" w:cs="Arial"/>
                              </w:rPr>
                              <w:t xml:space="preserve"> to create a barrier between the car parking areas from the Square to restrict permeability.</w:t>
                            </w:r>
                          </w:p>
                          <w:p w14:paraId="14BFA969" w14:textId="77777777" w:rsidR="00177B25" w:rsidRDefault="00177B25" w:rsidP="00746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14D809" id="Text Box 21" o:spid="_x0000_s1032" type="#_x0000_t202" style="position:absolute;margin-left:-45pt;margin-top:531.1pt;width:507pt;height:219.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" filled="f" stroked="f">
                <v:textbox>
                  <w:txbxContent>
                    <w:p w14:paraId="7D36425E" w14:textId="69D41AF7" w:rsidR="00746805" w:rsidRPr="00EF1EF6" w:rsidRDefault="00D61334" w:rsidP="00746805">
                      <w:pPr>
                        <w:rPr>
                          <w:rFonts w:ascii="Arial" w:hAnsi="Arial" w:cs="Arial"/>
                        </w:rPr>
                      </w:pPr>
                      <w:r w:rsidRPr="00EF1EF6">
                        <w:rPr>
                          <w:rFonts w:ascii="Arial" w:hAnsi="Arial" w:cs="Arial"/>
                        </w:rPr>
                        <w:t xml:space="preserve">Consideration of </w:t>
                      </w:r>
                      <w:r w:rsidRPr="00F94C92">
                        <w:rPr>
                          <w:rFonts w:ascii="Arial" w:hAnsi="Arial" w:cs="Arial"/>
                          <w:b/>
                        </w:rPr>
                        <w:t>creating some artwork on the dead frontages of shops</w:t>
                      </w:r>
                      <w:r w:rsidRPr="00EF1EF6">
                        <w:rPr>
                          <w:rFonts w:ascii="Arial" w:hAnsi="Arial" w:cs="Arial"/>
                        </w:rPr>
                        <w:t>. This will lift the area. In Woolwich (2011) children’s faces</w:t>
                      </w:r>
                      <w:r w:rsidR="00177B25" w:rsidRPr="00EF1EF6">
                        <w:rPr>
                          <w:rFonts w:ascii="Arial" w:hAnsi="Arial" w:cs="Arial"/>
                        </w:rPr>
                        <w:t xml:space="preserve"> were painted onto shop shutters to</w:t>
                      </w:r>
                      <w:r w:rsidRPr="00EF1EF6">
                        <w:rPr>
                          <w:rFonts w:ascii="Arial" w:hAnsi="Arial" w:cs="Arial"/>
                        </w:rPr>
                        <w:t xml:space="preserve"> reduce</w:t>
                      </w:r>
                      <w:r w:rsidR="00177B25" w:rsidRPr="00EF1EF6">
                        <w:rPr>
                          <w:rFonts w:ascii="Arial" w:hAnsi="Arial" w:cs="Arial"/>
                        </w:rPr>
                        <w:t xml:space="preserve"> crime. The initiative was said to reduce</w:t>
                      </w:r>
                      <w:r w:rsidRPr="00EF1EF6">
                        <w:rPr>
                          <w:rFonts w:ascii="Arial" w:hAnsi="Arial" w:cs="Arial"/>
                        </w:rPr>
                        <w:t xml:space="preserve"> Anti-Social behaviour by c.24%. </w:t>
                      </w:r>
                      <w:r w:rsidR="00177B25" w:rsidRPr="00EF1EF6">
                        <w:rPr>
                          <w:rFonts w:ascii="Arial" w:hAnsi="Arial" w:cs="Arial"/>
                        </w:rPr>
                        <w:t xml:space="preserve">(Babies of the Borough- using behavioural insights to reduce anti-social behaviour (2011). </w:t>
                      </w:r>
                      <w:hyperlink r:id="rId22" w:history="1">
                        <w:r w:rsidR="00177B25" w:rsidRPr="00EF1EF6">
                          <w:rPr>
                            <w:rStyle w:val="Hyperlink"/>
                            <w:rFonts w:ascii="Arial" w:hAnsi="Arial" w:cs="Arial"/>
                          </w:rPr>
                          <w:t>https://www.local.gov.uk/babies-borough-using-behavioural-insights-reduce-anti-social-behaviour</w:t>
                        </w:r>
                      </w:hyperlink>
                    </w:p>
                    <w:p w14:paraId="1FE2306F" w14:textId="642851AD" w:rsidR="00757C83" w:rsidRPr="00EF1EF6" w:rsidRDefault="008A13EB" w:rsidP="00746805">
                      <w:pPr>
                        <w:rPr>
                          <w:rFonts w:ascii="Arial" w:hAnsi="Arial" w:cs="Arial"/>
                        </w:rPr>
                      </w:pPr>
                      <w:r w:rsidRPr="00F94C92">
                        <w:rPr>
                          <w:rFonts w:ascii="Arial" w:hAnsi="Arial" w:cs="Arial"/>
                          <w:b/>
                        </w:rPr>
                        <w:t>Introduce static</w:t>
                      </w:r>
                      <w:r w:rsidR="00AE694D" w:rsidRPr="00F94C92">
                        <w:rPr>
                          <w:rFonts w:ascii="Arial" w:hAnsi="Arial" w:cs="Arial"/>
                          <w:b/>
                        </w:rPr>
                        <w:t xml:space="preserve"> </w:t>
                      </w:r>
                      <w:r w:rsidR="00177B25" w:rsidRPr="00F94C92">
                        <w:rPr>
                          <w:rFonts w:ascii="Arial" w:hAnsi="Arial" w:cs="Arial"/>
                          <w:b/>
                        </w:rPr>
                        <w:t>CCTV to the area and underneath the canopy so that this is no longer a CCTV blind spot.</w:t>
                      </w:r>
                      <w:r w:rsidR="00272890" w:rsidRPr="00EF1EF6">
                        <w:rPr>
                          <w:rFonts w:ascii="Arial" w:hAnsi="Arial" w:cs="Arial"/>
                        </w:rPr>
                        <w:t xml:space="preserve"> (Referenced in Introduction section)</w:t>
                      </w:r>
                      <w:r w:rsidR="00177B25" w:rsidRPr="00EF1EF6">
                        <w:rPr>
                          <w:rFonts w:ascii="Arial" w:hAnsi="Arial" w:cs="Arial"/>
                        </w:rPr>
                        <w:t>Introduce/ improve the lighting scheme ensuring that any lighting complements and CCTV.</w:t>
                      </w:r>
                      <w:r w:rsidR="00272890" w:rsidRPr="00EF1EF6">
                        <w:rPr>
                          <w:rFonts w:ascii="Arial" w:hAnsi="Arial" w:cs="Arial"/>
                        </w:rPr>
                        <w:t xml:space="preserve"> (Referenced in Introduction section)</w:t>
                      </w:r>
                      <w:r w:rsidR="00F94C92">
                        <w:rPr>
                          <w:rFonts w:ascii="Arial" w:hAnsi="Arial" w:cs="Arial"/>
                        </w:rPr>
                        <w:t xml:space="preserve">. </w:t>
                      </w:r>
                      <w:r w:rsidR="00177B25" w:rsidRPr="00F94C92">
                        <w:rPr>
                          <w:rFonts w:ascii="Arial" w:hAnsi="Arial" w:cs="Arial"/>
                          <w:b/>
                        </w:rPr>
                        <w:t xml:space="preserve">Removal of </w:t>
                      </w:r>
                      <w:r w:rsidR="00E40EDF" w:rsidRPr="00F94C92">
                        <w:rPr>
                          <w:rFonts w:ascii="Arial" w:hAnsi="Arial" w:cs="Arial"/>
                          <w:b/>
                        </w:rPr>
                        <w:t>Graffiti</w:t>
                      </w:r>
                      <w:r w:rsidR="00177B25" w:rsidRPr="00EF1EF6">
                        <w:rPr>
                          <w:rFonts w:ascii="Arial" w:hAnsi="Arial" w:cs="Arial"/>
                        </w:rPr>
                        <w:t xml:space="preserve"> to improve the vision of the area </w:t>
                      </w:r>
                      <w:r w:rsidR="006F1B3E" w:rsidRPr="00EF1EF6">
                        <w:rPr>
                          <w:rFonts w:ascii="Arial" w:hAnsi="Arial" w:cs="Arial"/>
                        </w:rPr>
                        <w:t xml:space="preserve">and to remove </w:t>
                      </w:r>
                      <w:r w:rsidR="00E40EDF" w:rsidRPr="00EF1EF6">
                        <w:rPr>
                          <w:rFonts w:ascii="Arial" w:hAnsi="Arial" w:cs="Arial"/>
                        </w:rPr>
                        <w:t>visible</w:t>
                      </w:r>
                      <w:r w:rsidR="006F1B3E" w:rsidRPr="00EF1EF6">
                        <w:rPr>
                          <w:rFonts w:ascii="Arial" w:hAnsi="Arial" w:cs="Arial"/>
                        </w:rPr>
                        <w:t xml:space="preserve"> signs of crime and anti-social behaviour as this will discourage further </w:t>
                      </w:r>
                      <w:r w:rsidR="00E40EDF" w:rsidRPr="00EF1EF6">
                        <w:rPr>
                          <w:rFonts w:ascii="Arial" w:hAnsi="Arial" w:cs="Arial"/>
                        </w:rPr>
                        <w:t>crime (</w:t>
                      </w:r>
                      <w:r w:rsidR="00177B25" w:rsidRPr="00EF1EF6">
                        <w:rPr>
                          <w:rFonts w:ascii="Arial" w:hAnsi="Arial" w:cs="Arial"/>
                        </w:rPr>
                        <w:t>Wilson &amp;Kelling, 1982.</w:t>
                      </w:r>
                      <w:r w:rsidR="006F1B3E" w:rsidRPr="00EF1EF6">
                        <w:rPr>
                          <w:rFonts w:ascii="Arial" w:hAnsi="Arial" w:cs="Arial"/>
                        </w:rPr>
                        <w:t xml:space="preserve"> Broken Windows Theory).</w:t>
                      </w:r>
                      <w:r w:rsidR="006F1B3E" w:rsidRPr="00F94C92">
                        <w:rPr>
                          <w:rFonts w:ascii="Arial" w:hAnsi="Arial" w:cs="Arial"/>
                          <w:b/>
                        </w:rPr>
                        <w:t>Organise a litter pick</w:t>
                      </w:r>
                      <w:r w:rsidR="006F1B3E" w:rsidRPr="00EF1EF6">
                        <w:rPr>
                          <w:rFonts w:ascii="Arial" w:hAnsi="Arial" w:cs="Arial"/>
                        </w:rPr>
                        <w:t xml:space="preserve"> with the community, re-gain ownership of the area.</w:t>
                      </w:r>
                      <w:r w:rsidR="00F94C92">
                        <w:rPr>
                          <w:rFonts w:ascii="Arial" w:hAnsi="Arial" w:cs="Arial"/>
                        </w:rPr>
                        <w:t xml:space="preserve"> </w:t>
                      </w:r>
                      <w:r w:rsidR="00757C83" w:rsidRPr="00F94C92">
                        <w:rPr>
                          <w:rFonts w:ascii="Arial" w:hAnsi="Arial" w:cs="Arial"/>
                          <w:b/>
                        </w:rPr>
                        <w:t>Install a 1.8m weldmesh fence</w:t>
                      </w:r>
                      <w:r w:rsidR="00757C83" w:rsidRPr="00EF1EF6">
                        <w:rPr>
                          <w:rFonts w:ascii="Arial" w:hAnsi="Arial" w:cs="Arial"/>
                        </w:rPr>
                        <w:t xml:space="preserve"> to create a barrier between the car parking areas from the Square to restrict permeability.</w:t>
                      </w:r>
                    </w:p>
                    <w:p w14:paraId="14BFA969" w14:textId="77777777" w:rsidR="00177B25" w:rsidRDefault="00177B25" w:rsidP="00746805"/>
                  </w:txbxContent>
                </v:textbox>
                <w10:wrap type="square"/>
              </v:shape>
            </w:pict>
          </mc:Fallback>
        </mc:AlternateContent>
      </w:r>
      <w:r>
        <w:rPr>
          <w:noProof/>
          <w:lang w:eastAsia="en-GB"/>
        </w:rPr>
        <mc:AlternateContent>
          <mc:Choice Requires="wps">
            <w:drawing>
              <wp:anchor distT="0" distB="0" distL="114300" distR="114300" simplePos="0" relativeHeight="251680768" behindDoc="0" locked="0" layoutInCell="1" allowOverlap="1" wp14:anchorId="3DB2990B" wp14:editId="07A60926">
                <wp:simplePos x="0" y="0"/>
                <wp:positionH relativeFrom="column">
                  <wp:posOffset>-568325</wp:posOffset>
                </wp:positionH>
                <wp:positionV relativeFrom="paragraph">
                  <wp:posOffset>1155065</wp:posOffset>
                </wp:positionV>
                <wp:extent cx="6438900" cy="4745355"/>
                <wp:effectExtent l="0" t="0" r="0" b="4445"/>
                <wp:wrapSquare wrapText="bothSides"/>
                <wp:docPr id="20" name="Text Box 20"/>
                <wp:cNvGraphicFramePr/>
                <a:graphic xmlns:a="http://schemas.openxmlformats.org/drawingml/2006/main">
                  <a:graphicData uri="http://schemas.microsoft.com/office/word/2010/wordprocessingShape">
                    <wps:wsp>
                      <wps:cNvSpPr txBox="1"/>
                      <wps:spPr>
                        <a:xfrm>
                          <a:off x="0" y="0"/>
                          <a:ext cx="6438900" cy="47453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8FC5CE" w14:textId="53AB2788" w:rsidR="00746805" w:rsidRPr="00EF1EF6" w:rsidRDefault="00170991" w:rsidP="00746805">
                            <w:pPr>
                              <w:rPr>
                                <w:rFonts w:ascii="Arial" w:hAnsi="Arial" w:cs="Arial"/>
                                <w:b/>
                              </w:rPr>
                            </w:pPr>
                            <w:r w:rsidRPr="00EF1EF6">
                              <w:rPr>
                                <w:rFonts w:ascii="Arial" w:hAnsi="Arial" w:cs="Arial"/>
                                <w:b/>
                              </w:rPr>
                              <w:t>Hillfields Square</w:t>
                            </w:r>
                          </w:p>
                          <w:p w14:paraId="448836D7" w14:textId="67687BCA" w:rsidR="007048D5" w:rsidRPr="00EF1EF6" w:rsidRDefault="007048D5" w:rsidP="00746805">
                            <w:pPr>
                              <w:rPr>
                                <w:rFonts w:ascii="Arial" w:hAnsi="Arial" w:cs="Arial"/>
                              </w:rPr>
                            </w:pPr>
                            <w:r w:rsidRPr="00EF1EF6">
                              <w:rPr>
                                <w:rFonts w:ascii="Arial" w:hAnsi="Arial" w:cs="Arial"/>
                              </w:rPr>
                              <w:t xml:space="preserve">This area appears to have no </w:t>
                            </w:r>
                            <w:r w:rsidR="00A14530" w:rsidRPr="00EF1EF6">
                              <w:rPr>
                                <w:rFonts w:ascii="Arial" w:hAnsi="Arial" w:cs="Arial"/>
                              </w:rPr>
                              <w:t>sense</w:t>
                            </w:r>
                            <w:r w:rsidRPr="00EF1EF6">
                              <w:rPr>
                                <w:rFonts w:ascii="Arial" w:hAnsi="Arial" w:cs="Arial"/>
                              </w:rPr>
                              <w:t xml:space="preserve"> of </w:t>
                            </w:r>
                            <w:r w:rsidR="00A14530" w:rsidRPr="00EF1EF6">
                              <w:rPr>
                                <w:rFonts w:ascii="Arial" w:hAnsi="Arial" w:cs="Arial"/>
                              </w:rPr>
                              <w:t>ownership</w:t>
                            </w:r>
                            <w:r w:rsidRPr="00EF1EF6">
                              <w:rPr>
                                <w:rFonts w:ascii="Arial" w:hAnsi="Arial" w:cs="Arial"/>
                              </w:rPr>
                              <w:t xml:space="preserve"> despite being it being an area</w:t>
                            </w:r>
                            <w:r w:rsidR="003F7A4C" w:rsidRPr="00EF1EF6">
                              <w:rPr>
                                <w:rFonts w:ascii="Arial" w:hAnsi="Arial" w:cs="Arial"/>
                              </w:rPr>
                              <w:t xml:space="preserve"> containing </w:t>
                            </w:r>
                            <w:r w:rsidRPr="00EF1EF6">
                              <w:rPr>
                                <w:rFonts w:ascii="Arial" w:hAnsi="Arial" w:cs="Arial"/>
                              </w:rPr>
                              <w:t>shops. The shops are in isolation due to some dead frontages</w:t>
                            </w:r>
                            <w:r w:rsidR="00A14530" w:rsidRPr="00EF1EF6">
                              <w:rPr>
                                <w:rFonts w:ascii="Arial" w:hAnsi="Arial" w:cs="Arial"/>
                              </w:rPr>
                              <w:t xml:space="preserve">. There is </w:t>
                            </w:r>
                            <w:r w:rsidRPr="00EF1EF6">
                              <w:rPr>
                                <w:rFonts w:ascii="Arial" w:hAnsi="Arial" w:cs="Arial"/>
                              </w:rPr>
                              <w:t>a canopy</w:t>
                            </w:r>
                            <w:r w:rsidR="00A14530" w:rsidRPr="00EF1EF6">
                              <w:rPr>
                                <w:rFonts w:ascii="Arial" w:hAnsi="Arial" w:cs="Arial"/>
                              </w:rPr>
                              <w:t xml:space="preserve"> that overhangs the shops</w:t>
                            </w:r>
                            <w:r w:rsidR="00AE694D" w:rsidRPr="00EF1EF6">
                              <w:rPr>
                                <w:rFonts w:ascii="Arial" w:hAnsi="Arial" w:cs="Arial"/>
                              </w:rPr>
                              <w:t>, which forms part of the buildings structure and so cannot be removed</w:t>
                            </w:r>
                            <w:r w:rsidR="00A14530" w:rsidRPr="00EF1EF6">
                              <w:rPr>
                                <w:rFonts w:ascii="Arial" w:hAnsi="Arial" w:cs="Arial"/>
                              </w:rPr>
                              <w:t>. This renders any CCTV in the area as ineffective which has now become an area where offenders can congregate and commit violent offences. For example</w:t>
                            </w:r>
                            <w:r w:rsidR="00757C83" w:rsidRPr="00EF1EF6">
                              <w:rPr>
                                <w:rFonts w:ascii="Arial" w:hAnsi="Arial" w:cs="Arial"/>
                              </w:rPr>
                              <w:t>,</w:t>
                            </w:r>
                            <w:r w:rsidR="00A14530" w:rsidRPr="00EF1EF6">
                              <w:rPr>
                                <w:rFonts w:ascii="Arial" w:hAnsi="Arial" w:cs="Arial"/>
                              </w:rPr>
                              <w:t xml:space="preserve"> assault of a police officer.</w:t>
                            </w:r>
                          </w:p>
                          <w:p w14:paraId="024DFFE7" w14:textId="244055FC" w:rsidR="00A14530" w:rsidRPr="00EF1EF6" w:rsidRDefault="00A14530" w:rsidP="00746805">
                            <w:pPr>
                              <w:rPr>
                                <w:rFonts w:ascii="Arial" w:hAnsi="Arial" w:cs="Arial"/>
                              </w:rPr>
                            </w:pPr>
                            <w:r w:rsidRPr="00EF1EF6">
                              <w:rPr>
                                <w:rFonts w:ascii="Arial" w:hAnsi="Arial" w:cs="Arial"/>
                              </w:rPr>
                              <w:t>The area is not sufficiently lit and also reduces the quality of the CCTV images.</w:t>
                            </w:r>
                          </w:p>
                          <w:p w14:paraId="055EE33D" w14:textId="0A0CAF1D" w:rsidR="00A14530" w:rsidRDefault="00A14530" w:rsidP="00746805">
                            <w:pPr>
                              <w:rPr>
                                <w:rFonts w:ascii="Arial" w:hAnsi="Arial" w:cs="Arial"/>
                              </w:rPr>
                            </w:pPr>
                            <w:r w:rsidRPr="00EF1EF6">
                              <w:rPr>
                                <w:rFonts w:ascii="Arial" w:hAnsi="Arial" w:cs="Arial"/>
                              </w:rPr>
                              <w:t xml:space="preserve">There are </w:t>
                            </w:r>
                            <w:r w:rsidR="00757C83" w:rsidRPr="00EF1EF6">
                              <w:rPr>
                                <w:rFonts w:ascii="Arial" w:hAnsi="Arial" w:cs="Arial"/>
                              </w:rPr>
                              <w:t xml:space="preserve">apparent </w:t>
                            </w:r>
                            <w:r w:rsidRPr="00EF1EF6">
                              <w:rPr>
                                <w:rFonts w:ascii="Arial" w:hAnsi="Arial" w:cs="Arial"/>
                              </w:rPr>
                              <w:t>crime</w:t>
                            </w:r>
                            <w:r w:rsidR="00757C83" w:rsidRPr="00EF1EF6">
                              <w:rPr>
                                <w:rFonts w:ascii="Arial" w:hAnsi="Arial" w:cs="Arial"/>
                              </w:rPr>
                              <w:t xml:space="preserve"> indicators</w:t>
                            </w:r>
                            <w:r w:rsidRPr="00EF1EF6">
                              <w:rPr>
                                <w:rFonts w:ascii="Arial" w:hAnsi="Arial" w:cs="Arial"/>
                              </w:rPr>
                              <w:t xml:space="preserve"> within the area s</w:t>
                            </w:r>
                            <w:r w:rsidR="005855FF" w:rsidRPr="00EF1EF6">
                              <w:rPr>
                                <w:rFonts w:ascii="Arial" w:hAnsi="Arial" w:cs="Arial"/>
                              </w:rPr>
                              <w:t>uch as graffiti, with possible</w:t>
                            </w:r>
                            <w:r w:rsidR="003F7A4C" w:rsidRPr="00EF1EF6">
                              <w:rPr>
                                <w:rFonts w:ascii="Arial" w:hAnsi="Arial" w:cs="Arial"/>
                              </w:rPr>
                              <w:t xml:space="preserve"> </w:t>
                            </w:r>
                            <w:r w:rsidR="008A13EB" w:rsidRPr="00EF1EF6">
                              <w:rPr>
                                <w:rFonts w:ascii="Arial" w:hAnsi="Arial" w:cs="Arial"/>
                              </w:rPr>
                              <w:t>associated tags</w:t>
                            </w:r>
                            <w:r w:rsidR="003F7A4C" w:rsidRPr="00EF1EF6">
                              <w:rPr>
                                <w:rFonts w:ascii="Arial" w:hAnsi="Arial" w:cs="Arial"/>
                              </w:rPr>
                              <w:t xml:space="preserve"> suggesting gang activity. T</w:t>
                            </w:r>
                            <w:r w:rsidRPr="00EF1EF6">
                              <w:rPr>
                                <w:rFonts w:ascii="Arial" w:hAnsi="Arial" w:cs="Arial"/>
                              </w:rPr>
                              <w:t>he area suffers from litter and has a general rundown appearance.</w:t>
                            </w:r>
                            <w:r w:rsidR="00AE694D" w:rsidRPr="00EF1EF6">
                              <w:rPr>
                                <w:rFonts w:ascii="Arial" w:hAnsi="Arial" w:cs="Arial"/>
                              </w:rPr>
                              <w:t xml:space="preserve"> Ideally this area should be viewed at the hub of the community and so the recommendations will go some way to achieving this aim. </w:t>
                            </w:r>
                          </w:p>
                          <w:p w14:paraId="23A69A38" w14:textId="77777777" w:rsidR="004C1134" w:rsidRPr="00EF1EF6" w:rsidRDefault="004C1134" w:rsidP="00746805">
                            <w:pPr>
                              <w:rPr>
                                <w:rFonts w:ascii="Arial" w:hAnsi="Arial" w:cs="Arial"/>
                              </w:rPr>
                            </w:pPr>
                          </w:p>
                          <w:p w14:paraId="61FAE0E1" w14:textId="1EAEEC5C" w:rsidR="00C25C12" w:rsidRPr="00177B25" w:rsidRDefault="00C25C12" w:rsidP="004C1134">
                            <w:pPr>
                              <w:jc w:val="center"/>
                            </w:pPr>
                            <w:r w:rsidRPr="00C25C12">
                              <w:rPr>
                                <w:noProof/>
                                <w:lang w:eastAsia="en-GB"/>
                              </w:rPr>
                              <w:drawing>
                                <wp:inline distT="0" distB="0" distL="0" distR="0" wp14:anchorId="5914F5E3" wp14:editId="0AD222B8">
                                  <wp:extent cx="3571875" cy="101409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NER_30842\AppData\Local\Microsoft\Windows\INetCache\Content.Outlook\ZR6PE5DU\20200227_110106.jpg"/>
                                          <pic:cNvPicPr>
                                            <a:picLocks noChangeAspect="1" noChangeArrowheads="1"/>
                                          </pic:cNvPicPr>
                                        </pic:nvPicPr>
                                        <pic:blipFill>
                                          <a:blip r:embed="rId23"/>
                                          <a:stretch>
                                            <a:fillRect/>
                                          </a:stretch>
                                        </pic:blipFill>
                                        <pic:spPr bwMode="auto">
                                          <a:xfrm>
                                            <a:off x="0" y="0"/>
                                            <a:ext cx="3618553" cy="1027347"/>
                                          </a:xfrm>
                                          <a:prstGeom prst="rect">
                                            <a:avLst/>
                                          </a:prstGeom>
                                          <a:noFill/>
                                          <a:ln>
                                            <a:noFill/>
                                          </a:ln>
                                        </pic:spPr>
                                      </pic:pic>
                                    </a:graphicData>
                                  </a:graphic>
                                </wp:inline>
                              </w:drawing>
                            </w:r>
                          </w:p>
                          <w:p w14:paraId="532F5F35" w14:textId="2610DAF9" w:rsidR="00A14530" w:rsidRPr="00EF1EF6" w:rsidRDefault="00A14530" w:rsidP="00746805">
                            <w:pPr>
                              <w:rPr>
                                <w:rFonts w:ascii="Arial" w:hAnsi="Arial" w:cs="Arial"/>
                              </w:rPr>
                            </w:pPr>
                            <w:r w:rsidRPr="00EF1EF6">
                              <w:rPr>
                                <w:rFonts w:ascii="Arial" w:hAnsi="Arial" w:cs="Arial"/>
                              </w:rPr>
                              <w:t xml:space="preserve"> There are brick walled areas that serve the purpose</w:t>
                            </w:r>
                            <w:r w:rsidR="00757C83" w:rsidRPr="00EF1EF6">
                              <w:rPr>
                                <w:rFonts w:ascii="Arial" w:hAnsi="Arial" w:cs="Arial"/>
                              </w:rPr>
                              <w:t xml:space="preserve"> of large outdoor planters</w:t>
                            </w:r>
                            <w:r w:rsidR="008A13EB" w:rsidRPr="00EF1EF6">
                              <w:rPr>
                                <w:rFonts w:ascii="Arial" w:hAnsi="Arial" w:cs="Arial"/>
                              </w:rPr>
                              <w:t>, they</w:t>
                            </w:r>
                            <w:r w:rsidRPr="00EF1EF6">
                              <w:rPr>
                                <w:rFonts w:ascii="Arial" w:hAnsi="Arial" w:cs="Arial"/>
                              </w:rPr>
                              <w:t xml:space="preserve"> are not in good condition and act as seating aids which attract people to sit and loiter in the area.</w:t>
                            </w:r>
                          </w:p>
                          <w:p w14:paraId="38ACBDF5" w14:textId="296DB30E" w:rsidR="007048D5" w:rsidRPr="00EF1EF6" w:rsidRDefault="00A14530" w:rsidP="00746805">
                            <w:pPr>
                              <w:rPr>
                                <w:rFonts w:ascii="Arial" w:hAnsi="Arial" w:cs="Arial"/>
                                <w:b/>
                              </w:rPr>
                            </w:pPr>
                            <w:r w:rsidRPr="00EF1EF6">
                              <w:rPr>
                                <w:rFonts w:ascii="Arial" w:hAnsi="Arial" w:cs="Arial"/>
                              </w:rPr>
                              <w:t xml:space="preserve">This area is also permeable, providing access away from the area, </w:t>
                            </w:r>
                            <w:r w:rsidR="00D61334" w:rsidRPr="00EF1EF6">
                              <w:rPr>
                                <w:rFonts w:ascii="Arial" w:hAnsi="Arial" w:cs="Arial"/>
                              </w:rPr>
                              <w:t>offering</w:t>
                            </w:r>
                            <w:r w:rsidRPr="00EF1EF6">
                              <w:rPr>
                                <w:rFonts w:ascii="Arial" w:hAnsi="Arial" w:cs="Arial"/>
                              </w:rPr>
                              <w:t xml:space="preserve"> offenders an escape route.</w:t>
                            </w:r>
                          </w:p>
                          <w:p w14:paraId="7DAFCDAD" w14:textId="69D3D033" w:rsidR="00DA2C2B" w:rsidRPr="00EF1EF6" w:rsidRDefault="00DA2C2B" w:rsidP="00746805">
                            <w:pPr>
                              <w:rPr>
                                <w:rFonts w:ascii="Arial" w:hAnsi="Arial" w:cs="Arial"/>
                                <w:b/>
                              </w:rPr>
                            </w:pPr>
                            <w:r w:rsidRPr="00EF1EF6">
                              <w:rPr>
                                <w:rFonts w:ascii="Arial" w:hAnsi="Arial" w:cs="Arial"/>
                                <w:b/>
                              </w:rPr>
                              <w:t>Recommendations</w:t>
                            </w:r>
                          </w:p>
                          <w:p w14:paraId="5C7254E4" w14:textId="742ED1AA" w:rsidR="00DA2C2B" w:rsidRPr="00EF1EF6" w:rsidRDefault="00DA2C2B" w:rsidP="00746805">
                            <w:pPr>
                              <w:rPr>
                                <w:rFonts w:ascii="Arial" w:hAnsi="Arial" w:cs="Arial"/>
                              </w:rPr>
                            </w:pPr>
                            <w:r w:rsidRPr="00F00194">
                              <w:rPr>
                                <w:rFonts w:ascii="Arial" w:hAnsi="Arial" w:cs="Arial"/>
                                <w:b/>
                              </w:rPr>
                              <w:t>Removal of the brick planters</w:t>
                            </w:r>
                            <w:r w:rsidRPr="00EF1EF6">
                              <w:rPr>
                                <w:rFonts w:ascii="Arial" w:hAnsi="Arial" w:cs="Arial"/>
                              </w:rPr>
                              <w:t>, which are in poor condition and remove landscaping to increase natural surveillance of the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2990B" id="Text Box 20" o:spid="_x0000_s1033" type="#_x0000_t202" style="position:absolute;margin-left:-44.75pt;margin-top:90.95pt;width:507pt;height:373.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LVrgIAAK0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" filled="f" stroked="f">
                <v:textbox>
                  <w:txbxContent>
                    <w:p w14:paraId="238FC5CE" w14:textId="53AB2788" w:rsidR="00746805" w:rsidRPr="00EF1EF6" w:rsidRDefault="00170991" w:rsidP="00746805">
                      <w:pPr>
                        <w:rPr>
                          <w:rFonts w:ascii="Arial" w:hAnsi="Arial" w:cs="Arial"/>
                          <w:b/>
                        </w:rPr>
                      </w:pPr>
                      <w:r w:rsidRPr="00EF1EF6">
                        <w:rPr>
                          <w:rFonts w:ascii="Arial" w:hAnsi="Arial" w:cs="Arial"/>
                          <w:b/>
                        </w:rPr>
                        <w:t>Hillfields Square</w:t>
                      </w:r>
                    </w:p>
                    <w:p w14:paraId="448836D7" w14:textId="67687BCA" w:rsidR="007048D5" w:rsidRPr="00EF1EF6" w:rsidRDefault="007048D5" w:rsidP="00746805">
                      <w:pPr>
                        <w:rPr>
                          <w:rFonts w:ascii="Arial" w:hAnsi="Arial" w:cs="Arial"/>
                        </w:rPr>
                      </w:pPr>
                      <w:r w:rsidRPr="00EF1EF6">
                        <w:rPr>
                          <w:rFonts w:ascii="Arial" w:hAnsi="Arial" w:cs="Arial"/>
                        </w:rPr>
                        <w:t xml:space="preserve">This area appears to have no </w:t>
                      </w:r>
                      <w:r w:rsidR="00A14530" w:rsidRPr="00EF1EF6">
                        <w:rPr>
                          <w:rFonts w:ascii="Arial" w:hAnsi="Arial" w:cs="Arial"/>
                        </w:rPr>
                        <w:t>sense</w:t>
                      </w:r>
                      <w:r w:rsidRPr="00EF1EF6">
                        <w:rPr>
                          <w:rFonts w:ascii="Arial" w:hAnsi="Arial" w:cs="Arial"/>
                        </w:rPr>
                        <w:t xml:space="preserve"> of </w:t>
                      </w:r>
                      <w:r w:rsidR="00A14530" w:rsidRPr="00EF1EF6">
                        <w:rPr>
                          <w:rFonts w:ascii="Arial" w:hAnsi="Arial" w:cs="Arial"/>
                        </w:rPr>
                        <w:t>ownership</w:t>
                      </w:r>
                      <w:r w:rsidRPr="00EF1EF6">
                        <w:rPr>
                          <w:rFonts w:ascii="Arial" w:hAnsi="Arial" w:cs="Arial"/>
                        </w:rPr>
                        <w:t xml:space="preserve"> despite being it being an area</w:t>
                      </w:r>
                      <w:r w:rsidR="003F7A4C" w:rsidRPr="00EF1EF6">
                        <w:rPr>
                          <w:rFonts w:ascii="Arial" w:hAnsi="Arial" w:cs="Arial"/>
                        </w:rPr>
                        <w:t xml:space="preserve"> containing </w:t>
                      </w:r>
                      <w:r w:rsidRPr="00EF1EF6">
                        <w:rPr>
                          <w:rFonts w:ascii="Arial" w:hAnsi="Arial" w:cs="Arial"/>
                        </w:rPr>
                        <w:t>shops. The shops are in isolation due to some dead frontages</w:t>
                      </w:r>
                      <w:r w:rsidR="00A14530" w:rsidRPr="00EF1EF6">
                        <w:rPr>
                          <w:rFonts w:ascii="Arial" w:hAnsi="Arial" w:cs="Arial"/>
                        </w:rPr>
                        <w:t xml:space="preserve">. There is </w:t>
                      </w:r>
                      <w:r w:rsidRPr="00EF1EF6">
                        <w:rPr>
                          <w:rFonts w:ascii="Arial" w:hAnsi="Arial" w:cs="Arial"/>
                        </w:rPr>
                        <w:t>a canopy</w:t>
                      </w:r>
                      <w:r w:rsidR="00A14530" w:rsidRPr="00EF1EF6">
                        <w:rPr>
                          <w:rFonts w:ascii="Arial" w:hAnsi="Arial" w:cs="Arial"/>
                        </w:rPr>
                        <w:t xml:space="preserve"> that overhangs the shops</w:t>
                      </w:r>
                      <w:r w:rsidR="00AE694D" w:rsidRPr="00EF1EF6">
                        <w:rPr>
                          <w:rFonts w:ascii="Arial" w:hAnsi="Arial" w:cs="Arial"/>
                        </w:rPr>
                        <w:t>, which forms part of the buildings structure and so cannot be removed</w:t>
                      </w:r>
                      <w:r w:rsidR="00A14530" w:rsidRPr="00EF1EF6">
                        <w:rPr>
                          <w:rFonts w:ascii="Arial" w:hAnsi="Arial" w:cs="Arial"/>
                        </w:rPr>
                        <w:t>. This renders any CCTV in the area as ineffective which has now become an area where offenders can congregate and commit violent offences. For example</w:t>
                      </w:r>
                      <w:r w:rsidR="00757C83" w:rsidRPr="00EF1EF6">
                        <w:rPr>
                          <w:rFonts w:ascii="Arial" w:hAnsi="Arial" w:cs="Arial"/>
                        </w:rPr>
                        <w:t>,</w:t>
                      </w:r>
                      <w:r w:rsidR="00A14530" w:rsidRPr="00EF1EF6">
                        <w:rPr>
                          <w:rFonts w:ascii="Arial" w:hAnsi="Arial" w:cs="Arial"/>
                        </w:rPr>
                        <w:t xml:space="preserve"> assault of a police officer.</w:t>
                      </w:r>
                    </w:p>
                    <w:p w14:paraId="024DFFE7" w14:textId="244055FC" w:rsidR="00A14530" w:rsidRPr="00EF1EF6" w:rsidRDefault="00A14530" w:rsidP="00746805">
                      <w:pPr>
                        <w:rPr>
                          <w:rFonts w:ascii="Arial" w:hAnsi="Arial" w:cs="Arial"/>
                        </w:rPr>
                      </w:pPr>
                      <w:r w:rsidRPr="00EF1EF6">
                        <w:rPr>
                          <w:rFonts w:ascii="Arial" w:hAnsi="Arial" w:cs="Arial"/>
                        </w:rPr>
                        <w:t>The area is not sufficiently lit and also reduces the quality of the CCTV images.</w:t>
                      </w:r>
                    </w:p>
                    <w:p w14:paraId="055EE33D" w14:textId="0A0CAF1D" w:rsidR="00A14530" w:rsidRDefault="00A14530" w:rsidP="00746805">
                      <w:pPr>
                        <w:rPr>
                          <w:rFonts w:ascii="Arial" w:hAnsi="Arial" w:cs="Arial"/>
                        </w:rPr>
                      </w:pPr>
                      <w:r w:rsidRPr="00EF1EF6">
                        <w:rPr>
                          <w:rFonts w:ascii="Arial" w:hAnsi="Arial" w:cs="Arial"/>
                        </w:rPr>
                        <w:t xml:space="preserve">There are </w:t>
                      </w:r>
                      <w:r w:rsidR="00757C83" w:rsidRPr="00EF1EF6">
                        <w:rPr>
                          <w:rFonts w:ascii="Arial" w:hAnsi="Arial" w:cs="Arial"/>
                        </w:rPr>
                        <w:t xml:space="preserve">apparent </w:t>
                      </w:r>
                      <w:r w:rsidRPr="00EF1EF6">
                        <w:rPr>
                          <w:rFonts w:ascii="Arial" w:hAnsi="Arial" w:cs="Arial"/>
                        </w:rPr>
                        <w:t>crime</w:t>
                      </w:r>
                      <w:r w:rsidR="00757C83" w:rsidRPr="00EF1EF6">
                        <w:rPr>
                          <w:rFonts w:ascii="Arial" w:hAnsi="Arial" w:cs="Arial"/>
                        </w:rPr>
                        <w:t xml:space="preserve"> indicators</w:t>
                      </w:r>
                      <w:r w:rsidRPr="00EF1EF6">
                        <w:rPr>
                          <w:rFonts w:ascii="Arial" w:hAnsi="Arial" w:cs="Arial"/>
                        </w:rPr>
                        <w:t xml:space="preserve"> within the area s</w:t>
                      </w:r>
                      <w:r w:rsidR="005855FF" w:rsidRPr="00EF1EF6">
                        <w:rPr>
                          <w:rFonts w:ascii="Arial" w:hAnsi="Arial" w:cs="Arial"/>
                        </w:rPr>
                        <w:t>uch as graffiti, with possible</w:t>
                      </w:r>
                      <w:r w:rsidR="003F7A4C" w:rsidRPr="00EF1EF6">
                        <w:rPr>
                          <w:rFonts w:ascii="Arial" w:hAnsi="Arial" w:cs="Arial"/>
                        </w:rPr>
                        <w:t xml:space="preserve"> </w:t>
                      </w:r>
                      <w:r w:rsidR="008A13EB" w:rsidRPr="00EF1EF6">
                        <w:rPr>
                          <w:rFonts w:ascii="Arial" w:hAnsi="Arial" w:cs="Arial"/>
                        </w:rPr>
                        <w:t>associated tags</w:t>
                      </w:r>
                      <w:r w:rsidR="003F7A4C" w:rsidRPr="00EF1EF6">
                        <w:rPr>
                          <w:rFonts w:ascii="Arial" w:hAnsi="Arial" w:cs="Arial"/>
                        </w:rPr>
                        <w:t xml:space="preserve"> suggesting gang activity. T</w:t>
                      </w:r>
                      <w:r w:rsidRPr="00EF1EF6">
                        <w:rPr>
                          <w:rFonts w:ascii="Arial" w:hAnsi="Arial" w:cs="Arial"/>
                        </w:rPr>
                        <w:t>he area suffers from litter and has a general rundown appearance.</w:t>
                      </w:r>
                      <w:r w:rsidR="00AE694D" w:rsidRPr="00EF1EF6">
                        <w:rPr>
                          <w:rFonts w:ascii="Arial" w:hAnsi="Arial" w:cs="Arial"/>
                        </w:rPr>
                        <w:t xml:space="preserve"> Ideally this area should be viewed at the hub of the community and so the recommendations will go some way to achieving this aim. </w:t>
                      </w:r>
                    </w:p>
                    <w:p w14:paraId="23A69A38" w14:textId="77777777" w:rsidR="004C1134" w:rsidRPr="00EF1EF6" w:rsidRDefault="004C1134" w:rsidP="00746805">
                      <w:pPr>
                        <w:rPr>
                          <w:rFonts w:ascii="Arial" w:hAnsi="Arial" w:cs="Arial"/>
                        </w:rPr>
                      </w:pPr>
                    </w:p>
                    <w:p w14:paraId="61FAE0E1" w14:textId="1EAEEC5C" w:rsidR="00C25C12" w:rsidRPr="00177B25" w:rsidRDefault="00C25C12" w:rsidP="004C1134">
                      <w:pPr>
                        <w:jc w:val="center"/>
                      </w:pPr>
                      <w:r w:rsidRPr="00C25C12">
                        <w:rPr>
                          <w:noProof/>
                          <w:lang w:eastAsia="en-GB"/>
                        </w:rPr>
                        <w:drawing>
                          <wp:inline distT="0" distB="0" distL="0" distR="0" wp14:anchorId="5914F5E3" wp14:editId="0AD222B8">
                            <wp:extent cx="3571875" cy="101409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NER_30842\AppData\Local\Microsoft\Windows\INetCache\Content.Outlook\ZR6PE5DU\20200227_110106.jpg"/>
                                    <pic:cNvPicPr>
                                      <a:picLocks noChangeAspect="1" noChangeArrowheads="1"/>
                                    </pic:cNvPicPr>
                                  </pic:nvPicPr>
                                  <pic:blipFill>
                                    <a:blip r:embed="rId24"/>
                                    <a:stretch>
                                      <a:fillRect/>
                                    </a:stretch>
                                  </pic:blipFill>
                                  <pic:spPr bwMode="auto">
                                    <a:xfrm>
                                      <a:off x="0" y="0"/>
                                      <a:ext cx="3618553" cy="1027347"/>
                                    </a:xfrm>
                                    <a:prstGeom prst="rect">
                                      <a:avLst/>
                                    </a:prstGeom>
                                    <a:noFill/>
                                    <a:ln>
                                      <a:noFill/>
                                    </a:ln>
                                  </pic:spPr>
                                </pic:pic>
                              </a:graphicData>
                            </a:graphic>
                          </wp:inline>
                        </w:drawing>
                      </w:r>
                    </w:p>
                    <w:p w14:paraId="532F5F35" w14:textId="2610DAF9" w:rsidR="00A14530" w:rsidRPr="00EF1EF6" w:rsidRDefault="00A14530" w:rsidP="00746805">
                      <w:pPr>
                        <w:rPr>
                          <w:rFonts w:ascii="Arial" w:hAnsi="Arial" w:cs="Arial"/>
                        </w:rPr>
                      </w:pPr>
                      <w:r w:rsidRPr="00EF1EF6">
                        <w:rPr>
                          <w:rFonts w:ascii="Arial" w:hAnsi="Arial" w:cs="Arial"/>
                        </w:rPr>
                        <w:t xml:space="preserve"> There are brick walled areas that serve the purpose</w:t>
                      </w:r>
                      <w:r w:rsidR="00757C83" w:rsidRPr="00EF1EF6">
                        <w:rPr>
                          <w:rFonts w:ascii="Arial" w:hAnsi="Arial" w:cs="Arial"/>
                        </w:rPr>
                        <w:t xml:space="preserve"> of large outdoor planters</w:t>
                      </w:r>
                      <w:r w:rsidR="008A13EB" w:rsidRPr="00EF1EF6">
                        <w:rPr>
                          <w:rFonts w:ascii="Arial" w:hAnsi="Arial" w:cs="Arial"/>
                        </w:rPr>
                        <w:t>, they</w:t>
                      </w:r>
                      <w:r w:rsidRPr="00EF1EF6">
                        <w:rPr>
                          <w:rFonts w:ascii="Arial" w:hAnsi="Arial" w:cs="Arial"/>
                        </w:rPr>
                        <w:t xml:space="preserve"> are not in good condition and act as seating aids which attract people to sit and loiter in the area.</w:t>
                      </w:r>
                    </w:p>
                    <w:p w14:paraId="38ACBDF5" w14:textId="296DB30E" w:rsidR="007048D5" w:rsidRPr="00EF1EF6" w:rsidRDefault="00A14530" w:rsidP="00746805">
                      <w:pPr>
                        <w:rPr>
                          <w:rFonts w:ascii="Arial" w:hAnsi="Arial" w:cs="Arial"/>
                          <w:b/>
                        </w:rPr>
                      </w:pPr>
                      <w:r w:rsidRPr="00EF1EF6">
                        <w:rPr>
                          <w:rFonts w:ascii="Arial" w:hAnsi="Arial" w:cs="Arial"/>
                        </w:rPr>
                        <w:t xml:space="preserve">This area is also permeable, providing access away from the area, </w:t>
                      </w:r>
                      <w:r w:rsidR="00D61334" w:rsidRPr="00EF1EF6">
                        <w:rPr>
                          <w:rFonts w:ascii="Arial" w:hAnsi="Arial" w:cs="Arial"/>
                        </w:rPr>
                        <w:t>offering</w:t>
                      </w:r>
                      <w:r w:rsidRPr="00EF1EF6">
                        <w:rPr>
                          <w:rFonts w:ascii="Arial" w:hAnsi="Arial" w:cs="Arial"/>
                        </w:rPr>
                        <w:t xml:space="preserve"> offenders an escape route.</w:t>
                      </w:r>
                    </w:p>
                    <w:p w14:paraId="7DAFCDAD" w14:textId="69D3D033" w:rsidR="00DA2C2B" w:rsidRPr="00EF1EF6" w:rsidRDefault="00DA2C2B" w:rsidP="00746805">
                      <w:pPr>
                        <w:rPr>
                          <w:rFonts w:ascii="Arial" w:hAnsi="Arial" w:cs="Arial"/>
                          <w:b/>
                        </w:rPr>
                      </w:pPr>
                      <w:r w:rsidRPr="00EF1EF6">
                        <w:rPr>
                          <w:rFonts w:ascii="Arial" w:hAnsi="Arial" w:cs="Arial"/>
                          <w:b/>
                        </w:rPr>
                        <w:t>Recommendations</w:t>
                      </w:r>
                    </w:p>
                    <w:p w14:paraId="5C7254E4" w14:textId="742ED1AA" w:rsidR="00DA2C2B" w:rsidRPr="00EF1EF6" w:rsidRDefault="00DA2C2B" w:rsidP="00746805">
                      <w:pPr>
                        <w:rPr>
                          <w:rFonts w:ascii="Arial" w:hAnsi="Arial" w:cs="Arial"/>
                        </w:rPr>
                      </w:pPr>
                      <w:r w:rsidRPr="00F00194">
                        <w:rPr>
                          <w:rFonts w:ascii="Arial" w:hAnsi="Arial" w:cs="Arial"/>
                          <w:b/>
                        </w:rPr>
                        <w:t>Removal of the brick planters</w:t>
                      </w:r>
                      <w:r w:rsidRPr="00EF1EF6">
                        <w:rPr>
                          <w:rFonts w:ascii="Arial" w:hAnsi="Arial" w:cs="Arial"/>
                        </w:rPr>
                        <w:t>, which are in poor condition and remove landscaping to increase natural surveillance of the area.</w:t>
                      </w:r>
                    </w:p>
                  </w:txbxContent>
                </v:textbox>
                <w10:wrap type="square"/>
              </v:shape>
            </w:pict>
          </mc:Fallback>
        </mc:AlternateContent>
      </w:r>
      <w:r w:rsidR="00CF6BA5">
        <w:br w:type="page"/>
      </w:r>
    </w:p>
    <w:p w14:paraId="2274EAB0" w14:textId="55DF9F08" w:rsidR="00CF6BA5" w:rsidRDefault="00A26794">
      <w:r>
        <w:rPr>
          <w:noProof/>
          <w:lang w:eastAsia="en-GB"/>
        </w:rPr>
        <mc:AlternateContent>
          <mc:Choice Requires="wps">
            <w:drawing>
              <wp:anchor distT="0" distB="0" distL="114300" distR="114300" simplePos="0" relativeHeight="251684864" behindDoc="0" locked="0" layoutInCell="1" allowOverlap="1" wp14:anchorId="6E93F425" wp14:editId="0BA9D68D">
                <wp:simplePos x="0" y="0"/>
                <wp:positionH relativeFrom="column">
                  <wp:posOffset>-571500</wp:posOffset>
                </wp:positionH>
                <wp:positionV relativeFrom="paragraph">
                  <wp:posOffset>6899275</wp:posOffset>
                </wp:positionV>
                <wp:extent cx="6438900" cy="2870200"/>
                <wp:effectExtent l="0" t="0" r="0" b="6350"/>
                <wp:wrapSquare wrapText="bothSides"/>
                <wp:docPr id="23" name="Text Box 23"/>
                <wp:cNvGraphicFramePr/>
                <a:graphic xmlns:a="http://schemas.openxmlformats.org/drawingml/2006/main">
                  <a:graphicData uri="http://schemas.microsoft.com/office/word/2010/wordprocessingShape">
                    <wps:wsp>
                      <wps:cNvSpPr txBox="1"/>
                      <wps:spPr>
                        <a:xfrm>
                          <a:off x="0" y="0"/>
                          <a:ext cx="6438900" cy="28702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489B87" w14:textId="360C0228" w:rsidR="00746805" w:rsidRPr="00EF1EF6" w:rsidRDefault="00A26794" w:rsidP="00746805">
                            <w:pPr>
                              <w:rPr>
                                <w:rFonts w:ascii="Arial" w:hAnsi="Arial" w:cs="Arial"/>
                              </w:rPr>
                            </w:pPr>
                            <w:r w:rsidRPr="00F94C92">
                              <w:rPr>
                                <w:rFonts w:ascii="Arial" w:hAnsi="Arial" w:cs="Arial"/>
                                <w:b/>
                              </w:rPr>
                              <w:t>Introduce CCTV</w:t>
                            </w:r>
                            <w:r w:rsidRPr="00EF1EF6">
                              <w:rPr>
                                <w:rFonts w:ascii="Arial" w:hAnsi="Arial" w:cs="Arial"/>
                              </w:rPr>
                              <w:t xml:space="preserve"> to the areas</w:t>
                            </w:r>
                            <w:r w:rsidR="00272890" w:rsidRPr="00EF1EF6">
                              <w:rPr>
                                <w:rFonts w:ascii="Arial" w:hAnsi="Arial" w:cs="Arial"/>
                              </w:rPr>
                              <w:t xml:space="preserve"> (Referenced in Introduction section)</w:t>
                            </w:r>
                          </w:p>
                          <w:p w14:paraId="3A8BED5C" w14:textId="77777777" w:rsidR="00BA3677" w:rsidRPr="00EF1EF6" w:rsidRDefault="00BA3677" w:rsidP="00746805">
                            <w:pPr>
                              <w:rPr>
                                <w:rFonts w:ascii="Arial" w:hAnsi="Arial" w:cs="Arial"/>
                              </w:rPr>
                            </w:pPr>
                          </w:p>
                          <w:p w14:paraId="0D9887C3" w14:textId="1E0B5F89" w:rsidR="00A26794" w:rsidRPr="00EF1EF6" w:rsidRDefault="00A26794" w:rsidP="00746805">
                            <w:pPr>
                              <w:rPr>
                                <w:rFonts w:ascii="Arial" w:hAnsi="Arial" w:cs="Arial"/>
                              </w:rPr>
                            </w:pPr>
                            <w:r w:rsidRPr="00F94C92">
                              <w:rPr>
                                <w:rFonts w:ascii="Arial" w:hAnsi="Arial" w:cs="Arial"/>
                                <w:b/>
                              </w:rPr>
                              <w:t>Introduce lighting schemes</w:t>
                            </w:r>
                            <w:r w:rsidR="00581A38" w:rsidRPr="00EF1EF6">
                              <w:rPr>
                                <w:rFonts w:ascii="Arial" w:hAnsi="Arial" w:cs="Arial"/>
                              </w:rPr>
                              <w:t xml:space="preserve"> which conform to BS5489</w:t>
                            </w:r>
                            <w:r w:rsidRPr="00EF1EF6">
                              <w:rPr>
                                <w:rFonts w:ascii="Arial" w:hAnsi="Arial" w:cs="Arial"/>
                              </w:rPr>
                              <w:t xml:space="preserve"> </w:t>
                            </w:r>
                            <w:r w:rsidR="00272890" w:rsidRPr="00EF1EF6">
                              <w:rPr>
                                <w:rFonts w:ascii="Arial" w:hAnsi="Arial" w:cs="Arial"/>
                              </w:rPr>
                              <w:t>(Referenced in Introduction section)</w:t>
                            </w:r>
                          </w:p>
                          <w:p w14:paraId="251DBDC3" w14:textId="77777777" w:rsidR="00BA3677" w:rsidRPr="00EF1EF6" w:rsidRDefault="00BA3677" w:rsidP="00746805">
                            <w:pPr>
                              <w:rPr>
                                <w:rFonts w:ascii="Arial" w:hAnsi="Arial" w:cs="Arial"/>
                              </w:rPr>
                            </w:pPr>
                          </w:p>
                          <w:p w14:paraId="381B47E2" w14:textId="10A4DDBC" w:rsidR="00CF7A36" w:rsidRPr="00EF1EF6" w:rsidRDefault="00CF7A36" w:rsidP="00746805">
                            <w:pPr>
                              <w:rPr>
                                <w:rFonts w:ascii="Arial" w:hAnsi="Arial" w:cs="Arial"/>
                              </w:rPr>
                            </w:pPr>
                            <w:r w:rsidRPr="00EF1EF6">
                              <w:rPr>
                                <w:rFonts w:ascii="Arial" w:hAnsi="Arial" w:cs="Arial"/>
                              </w:rPr>
                              <w:t xml:space="preserve">A </w:t>
                            </w:r>
                            <w:r w:rsidRPr="00F94C92">
                              <w:rPr>
                                <w:rFonts w:ascii="Arial" w:hAnsi="Arial" w:cs="Arial"/>
                                <w:b/>
                              </w:rPr>
                              <w:t>general tidy up</w:t>
                            </w:r>
                            <w:r w:rsidRPr="00EF1EF6">
                              <w:rPr>
                                <w:rFonts w:ascii="Arial" w:hAnsi="Arial" w:cs="Arial"/>
                              </w:rPr>
                              <w:t xml:space="preserve"> of the grassland area</w:t>
                            </w:r>
                            <w:r w:rsidR="00E87DD9" w:rsidRPr="00EF1EF6">
                              <w:rPr>
                                <w:rFonts w:ascii="Arial" w:hAnsi="Arial" w:cs="Arial"/>
                              </w:rPr>
                              <w:t>,</w:t>
                            </w:r>
                            <w:r w:rsidRPr="00EF1EF6">
                              <w:rPr>
                                <w:rFonts w:ascii="Arial" w:hAnsi="Arial" w:cs="Arial"/>
                              </w:rPr>
                              <w:t xml:space="preserve"> will provide a sense of ownership and with improve</w:t>
                            </w:r>
                            <w:r w:rsidR="00E33741" w:rsidRPr="00EF1EF6">
                              <w:rPr>
                                <w:rFonts w:ascii="Arial" w:hAnsi="Arial" w:cs="Arial"/>
                              </w:rPr>
                              <w:t>d</w:t>
                            </w:r>
                            <w:r w:rsidRPr="00EF1EF6">
                              <w:rPr>
                                <w:rFonts w:ascii="Arial" w:hAnsi="Arial" w:cs="Arial"/>
                              </w:rPr>
                              <w:t xml:space="preserve"> lighting and CCTV will deter illegal activity and allow resident</w:t>
                            </w:r>
                            <w:r w:rsidR="00E33741" w:rsidRPr="00EF1EF6">
                              <w:rPr>
                                <w:rFonts w:ascii="Arial" w:hAnsi="Arial" w:cs="Arial"/>
                              </w:rPr>
                              <w:t>s</w:t>
                            </w:r>
                            <w:r w:rsidRPr="00EF1EF6">
                              <w:rPr>
                                <w:rFonts w:ascii="Arial" w:hAnsi="Arial" w:cs="Arial"/>
                              </w:rPr>
                              <w:t xml:space="preserve"> to </w:t>
                            </w:r>
                            <w:r w:rsidR="00E33741" w:rsidRPr="00EF1EF6">
                              <w:rPr>
                                <w:rFonts w:ascii="Arial" w:hAnsi="Arial" w:cs="Arial"/>
                              </w:rPr>
                              <w:t>reclaim</w:t>
                            </w:r>
                            <w:r w:rsidRPr="00EF1EF6">
                              <w:rPr>
                                <w:rFonts w:ascii="Arial" w:hAnsi="Arial" w:cs="Arial"/>
                              </w:rPr>
                              <w:t xml:space="preserve"> </w:t>
                            </w:r>
                            <w:r w:rsidR="00E33741" w:rsidRPr="00EF1EF6">
                              <w:rPr>
                                <w:rFonts w:ascii="Arial" w:hAnsi="Arial" w:cs="Arial"/>
                              </w:rPr>
                              <w:t>ownership</w:t>
                            </w:r>
                            <w:r w:rsidRPr="00EF1EF6">
                              <w:rPr>
                                <w:rFonts w:ascii="Arial" w:hAnsi="Arial" w:cs="Arial"/>
                              </w:rPr>
                              <w:t xml:space="preserve"> of this area.</w:t>
                            </w:r>
                          </w:p>
                          <w:p w14:paraId="44CEBD63" w14:textId="77777777" w:rsidR="00BA3677" w:rsidRPr="00EF1EF6" w:rsidRDefault="00BA3677" w:rsidP="00746805">
                            <w:pPr>
                              <w:rPr>
                                <w:rFonts w:ascii="Arial" w:hAnsi="Arial" w:cs="Arial"/>
                              </w:rPr>
                            </w:pPr>
                          </w:p>
                          <w:p w14:paraId="36845FE3" w14:textId="6DD7DDF1" w:rsidR="00DA2C2B" w:rsidRPr="00EF1EF6" w:rsidRDefault="00DA2C2B" w:rsidP="00746805">
                            <w:pPr>
                              <w:rPr>
                                <w:rFonts w:ascii="Arial" w:hAnsi="Arial" w:cs="Arial"/>
                              </w:rPr>
                            </w:pPr>
                            <w:r w:rsidRPr="00F94C92">
                              <w:rPr>
                                <w:rFonts w:ascii="Arial" w:hAnsi="Arial" w:cs="Arial"/>
                                <w:b/>
                              </w:rPr>
                              <w:t>Remove fly tipping</w:t>
                            </w:r>
                            <w:r w:rsidRPr="00EF1EF6">
                              <w:rPr>
                                <w:rFonts w:ascii="Arial" w:hAnsi="Arial" w:cs="Arial"/>
                              </w:rPr>
                              <w:t xml:space="preserve">, to prevent further </w:t>
                            </w:r>
                            <w:r w:rsidR="009A5787" w:rsidRPr="00EF1EF6">
                              <w:rPr>
                                <w:rFonts w:ascii="Arial" w:hAnsi="Arial" w:cs="Arial"/>
                              </w:rPr>
                              <w:t>incidents (Wilson &amp;Kelling, 1982. Broken Windows Theory).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93F425" id="Text Box 23" o:spid="_x0000_s1034" type="#_x0000_t202" style="position:absolute;margin-left:-45pt;margin-top:543.25pt;width:507pt;height:22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" filled="f" stroked="f">
                <v:textbox>
                  <w:txbxContent>
                    <w:p w14:paraId="31489B87" w14:textId="360C0228" w:rsidR="00746805" w:rsidRPr="00EF1EF6" w:rsidRDefault="00A26794" w:rsidP="00746805">
                      <w:pPr>
                        <w:rPr>
                          <w:rFonts w:ascii="Arial" w:hAnsi="Arial" w:cs="Arial"/>
                        </w:rPr>
                      </w:pPr>
                      <w:r w:rsidRPr="00F94C92">
                        <w:rPr>
                          <w:rFonts w:ascii="Arial" w:hAnsi="Arial" w:cs="Arial"/>
                          <w:b/>
                        </w:rPr>
                        <w:t>Introduce CCTV</w:t>
                      </w:r>
                      <w:r w:rsidRPr="00EF1EF6">
                        <w:rPr>
                          <w:rFonts w:ascii="Arial" w:hAnsi="Arial" w:cs="Arial"/>
                        </w:rPr>
                        <w:t xml:space="preserve"> to the areas</w:t>
                      </w:r>
                      <w:r w:rsidR="00272890" w:rsidRPr="00EF1EF6">
                        <w:rPr>
                          <w:rFonts w:ascii="Arial" w:hAnsi="Arial" w:cs="Arial"/>
                        </w:rPr>
                        <w:t xml:space="preserve"> (Referenced in Introduction section)</w:t>
                      </w:r>
                    </w:p>
                    <w:p w14:paraId="3A8BED5C" w14:textId="77777777" w:rsidR="00BA3677" w:rsidRPr="00EF1EF6" w:rsidRDefault="00BA3677" w:rsidP="00746805">
                      <w:pPr>
                        <w:rPr>
                          <w:rFonts w:ascii="Arial" w:hAnsi="Arial" w:cs="Arial"/>
                        </w:rPr>
                      </w:pPr>
                    </w:p>
                    <w:p w14:paraId="0D9887C3" w14:textId="1E0B5F89" w:rsidR="00A26794" w:rsidRPr="00EF1EF6" w:rsidRDefault="00A26794" w:rsidP="00746805">
                      <w:pPr>
                        <w:rPr>
                          <w:rFonts w:ascii="Arial" w:hAnsi="Arial" w:cs="Arial"/>
                        </w:rPr>
                      </w:pPr>
                      <w:r w:rsidRPr="00F94C92">
                        <w:rPr>
                          <w:rFonts w:ascii="Arial" w:hAnsi="Arial" w:cs="Arial"/>
                          <w:b/>
                        </w:rPr>
                        <w:t>Introduce lighting schemes</w:t>
                      </w:r>
                      <w:r w:rsidR="00581A38" w:rsidRPr="00EF1EF6">
                        <w:rPr>
                          <w:rFonts w:ascii="Arial" w:hAnsi="Arial" w:cs="Arial"/>
                        </w:rPr>
                        <w:t xml:space="preserve"> which conform to BS5489</w:t>
                      </w:r>
                      <w:r w:rsidRPr="00EF1EF6">
                        <w:rPr>
                          <w:rFonts w:ascii="Arial" w:hAnsi="Arial" w:cs="Arial"/>
                        </w:rPr>
                        <w:t xml:space="preserve"> </w:t>
                      </w:r>
                      <w:r w:rsidR="00272890" w:rsidRPr="00EF1EF6">
                        <w:rPr>
                          <w:rFonts w:ascii="Arial" w:hAnsi="Arial" w:cs="Arial"/>
                        </w:rPr>
                        <w:t>(Referenced in Introduction section)</w:t>
                      </w:r>
                    </w:p>
                    <w:p w14:paraId="251DBDC3" w14:textId="77777777" w:rsidR="00BA3677" w:rsidRPr="00EF1EF6" w:rsidRDefault="00BA3677" w:rsidP="00746805">
                      <w:pPr>
                        <w:rPr>
                          <w:rFonts w:ascii="Arial" w:hAnsi="Arial" w:cs="Arial"/>
                        </w:rPr>
                      </w:pPr>
                    </w:p>
                    <w:p w14:paraId="381B47E2" w14:textId="10A4DDBC" w:rsidR="00CF7A36" w:rsidRPr="00EF1EF6" w:rsidRDefault="00CF7A36" w:rsidP="00746805">
                      <w:pPr>
                        <w:rPr>
                          <w:rFonts w:ascii="Arial" w:hAnsi="Arial" w:cs="Arial"/>
                        </w:rPr>
                      </w:pPr>
                      <w:r w:rsidRPr="00EF1EF6">
                        <w:rPr>
                          <w:rFonts w:ascii="Arial" w:hAnsi="Arial" w:cs="Arial"/>
                        </w:rPr>
                        <w:t xml:space="preserve">A </w:t>
                      </w:r>
                      <w:r w:rsidRPr="00F94C92">
                        <w:rPr>
                          <w:rFonts w:ascii="Arial" w:hAnsi="Arial" w:cs="Arial"/>
                          <w:b/>
                        </w:rPr>
                        <w:t>general tidy up</w:t>
                      </w:r>
                      <w:r w:rsidRPr="00EF1EF6">
                        <w:rPr>
                          <w:rFonts w:ascii="Arial" w:hAnsi="Arial" w:cs="Arial"/>
                        </w:rPr>
                        <w:t xml:space="preserve"> of the grassland area</w:t>
                      </w:r>
                      <w:r w:rsidR="00E87DD9" w:rsidRPr="00EF1EF6">
                        <w:rPr>
                          <w:rFonts w:ascii="Arial" w:hAnsi="Arial" w:cs="Arial"/>
                        </w:rPr>
                        <w:t>,</w:t>
                      </w:r>
                      <w:r w:rsidRPr="00EF1EF6">
                        <w:rPr>
                          <w:rFonts w:ascii="Arial" w:hAnsi="Arial" w:cs="Arial"/>
                        </w:rPr>
                        <w:t xml:space="preserve"> will provide a sense of ownership and with improve</w:t>
                      </w:r>
                      <w:r w:rsidR="00E33741" w:rsidRPr="00EF1EF6">
                        <w:rPr>
                          <w:rFonts w:ascii="Arial" w:hAnsi="Arial" w:cs="Arial"/>
                        </w:rPr>
                        <w:t>d</w:t>
                      </w:r>
                      <w:r w:rsidRPr="00EF1EF6">
                        <w:rPr>
                          <w:rFonts w:ascii="Arial" w:hAnsi="Arial" w:cs="Arial"/>
                        </w:rPr>
                        <w:t xml:space="preserve"> lighting and CCTV will deter illegal activity and allow resident</w:t>
                      </w:r>
                      <w:r w:rsidR="00E33741" w:rsidRPr="00EF1EF6">
                        <w:rPr>
                          <w:rFonts w:ascii="Arial" w:hAnsi="Arial" w:cs="Arial"/>
                        </w:rPr>
                        <w:t>s</w:t>
                      </w:r>
                      <w:r w:rsidRPr="00EF1EF6">
                        <w:rPr>
                          <w:rFonts w:ascii="Arial" w:hAnsi="Arial" w:cs="Arial"/>
                        </w:rPr>
                        <w:t xml:space="preserve"> to </w:t>
                      </w:r>
                      <w:r w:rsidR="00E33741" w:rsidRPr="00EF1EF6">
                        <w:rPr>
                          <w:rFonts w:ascii="Arial" w:hAnsi="Arial" w:cs="Arial"/>
                        </w:rPr>
                        <w:t>reclaim</w:t>
                      </w:r>
                      <w:r w:rsidRPr="00EF1EF6">
                        <w:rPr>
                          <w:rFonts w:ascii="Arial" w:hAnsi="Arial" w:cs="Arial"/>
                        </w:rPr>
                        <w:t xml:space="preserve"> </w:t>
                      </w:r>
                      <w:r w:rsidR="00E33741" w:rsidRPr="00EF1EF6">
                        <w:rPr>
                          <w:rFonts w:ascii="Arial" w:hAnsi="Arial" w:cs="Arial"/>
                        </w:rPr>
                        <w:t>ownership</w:t>
                      </w:r>
                      <w:r w:rsidRPr="00EF1EF6">
                        <w:rPr>
                          <w:rFonts w:ascii="Arial" w:hAnsi="Arial" w:cs="Arial"/>
                        </w:rPr>
                        <w:t xml:space="preserve"> of this area.</w:t>
                      </w:r>
                    </w:p>
                    <w:p w14:paraId="44CEBD63" w14:textId="77777777" w:rsidR="00BA3677" w:rsidRPr="00EF1EF6" w:rsidRDefault="00BA3677" w:rsidP="00746805">
                      <w:pPr>
                        <w:rPr>
                          <w:rFonts w:ascii="Arial" w:hAnsi="Arial" w:cs="Arial"/>
                        </w:rPr>
                      </w:pPr>
                    </w:p>
                    <w:p w14:paraId="36845FE3" w14:textId="6DD7DDF1" w:rsidR="00DA2C2B" w:rsidRPr="00EF1EF6" w:rsidRDefault="00DA2C2B" w:rsidP="00746805">
                      <w:pPr>
                        <w:rPr>
                          <w:rFonts w:ascii="Arial" w:hAnsi="Arial" w:cs="Arial"/>
                        </w:rPr>
                      </w:pPr>
                      <w:r w:rsidRPr="00F94C92">
                        <w:rPr>
                          <w:rFonts w:ascii="Arial" w:hAnsi="Arial" w:cs="Arial"/>
                          <w:b/>
                        </w:rPr>
                        <w:t>Remove fly tipping</w:t>
                      </w:r>
                      <w:r w:rsidRPr="00EF1EF6">
                        <w:rPr>
                          <w:rFonts w:ascii="Arial" w:hAnsi="Arial" w:cs="Arial"/>
                        </w:rPr>
                        <w:t xml:space="preserve">, to prevent further </w:t>
                      </w:r>
                      <w:r w:rsidR="009A5787" w:rsidRPr="00EF1EF6">
                        <w:rPr>
                          <w:rFonts w:ascii="Arial" w:hAnsi="Arial" w:cs="Arial"/>
                        </w:rPr>
                        <w:t>incidents (Wilson &amp;Kelling, 1982. Broken Windows Theory).</w:t>
                      </w:r>
                    </w:p>
                  </w:txbxContent>
                </v:textbox>
                <w10:wrap type="square"/>
              </v:shape>
            </w:pict>
          </mc:Fallback>
        </mc:AlternateContent>
      </w:r>
      <w:r w:rsidR="00746805">
        <w:rPr>
          <w:noProof/>
          <w:lang w:eastAsia="en-GB"/>
        </w:rPr>
        <mc:AlternateContent>
          <mc:Choice Requires="wps">
            <w:drawing>
              <wp:anchor distT="0" distB="0" distL="114300" distR="114300" simplePos="0" relativeHeight="251683840" behindDoc="0" locked="0" layoutInCell="1" allowOverlap="1" wp14:anchorId="07B9BB98" wp14:editId="7EE4E15A">
                <wp:simplePos x="0" y="0"/>
                <wp:positionH relativeFrom="column">
                  <wp:posOffset>-568325</wp:posOffset>
                </wp:positionH>
                <wp:positionV relativeFrom="paragraph">
                  <wp:posOffset>1316355</wp:posOffset>
                </wp:positionV>
                <wp:extent cx="6438900" cy="4745355"/>
                <wp:effectExtent l="0" t="0" r="0" b="4445"/>
                <wp:wrapSquare wrapText="bothSides"/>
                <wp:docPr id="22" name="Text Box 22"/>
                <wp:cNvGraphicFramePr/>
                <a:graphic xmlns:a="http://schemas.openxmlformats.org/drawingml/2006/main">
                  <a:graphicData uri="http://schemas.microsoft.com/office/word/2010/wordprocessingShape">
                    <wps:wsp>
                      <wps:cNvSpPr txBox="1"/>
                      <wps:spPr>
                        <a:xfrm>
                          <a:off x="0" y="0"/>
                          <a:ext cx="6438900" cy="47453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A89183" w14:textId="0A582E9E" w:rsidR="00746805" w:rsidRPr="00EF1EF6" w:rsidRDefault="00D50E75" w:rsidP="00746805">
                            <w:pPr>
                              <w:rPr>
                                <w:rFonts w:ascii="Arial" w:hAnsi="Arial" w:cs="Arial"/>
                                <w:b/>
                              </w:rPr>
                            </w:pPr>
                            <w:r w:rsidRPr="00EF1EF6">
                              <w:rPr>
                                <w:rFonts w:ascii="Arial" w:hAnsi="Arial" w:cs="Arial"/>
                                <w:b/>
                              </w:rPr>
                              <w:t>Wellington Street Green Area</w:t>
                            </w:r>
                          </w:p>
                          <w:p w14:paraId="05B16F34" w14:textId="3840CC0C" w:rsidR="00612862" w:rsidRPr="00EF1EF6" w:rsidRDefault="00612862" w:rsidP="00746805">
                            <w:pPr>
                              <w:rPr>
                                <w:rFonts w:ascii="Arial" w:hAnsi="Arial" w:cs="Arial"/>
                              </w:rPr>
                            </w:pPr>
                            <w:r w:rsidRPr="00EF1EF6">
                              <w:rPr>
                                <w:rFonts w:ascii="Arial" w:hAnsi="Arial" w:cs="Arial"/>
                              </w:rPr>
                              <w:t xml:space="preserve">This small area of grassland </w:t>
                            </w:r>
                            <w:r w:rsidR="00146A62" w:rsidRPr="00EF1EF6">
                              <w:rPr>
                                <w:rFonts w:ascii="Arial" w:hAnsi="Arial" w:cs="Arial"/>
                              </w:rPr>
                              <w:t xml:space="preserve">is subject </w:t>
                            </w:r>
                            <w:r w:rsidR="00A26794" w:rsidRPr="00EF1EF6">
                              <w:rPr>
                                <w:rFonts w:ascii="Arial" w:hAnsi="Arial" w:cs="Arial"/>
                              </w:rPr>
                              <w:t>to drug</w:t>
                            </w:r>
                            <w:r w:rsidR="00146A62" w:rsidRPr="00EF1EF6">
                              <w:rPr>
                                <w:rFonts w:ascii="Arial" w:hAnsi="Arial" w:cs="Arial"/>
                              </w:rPr>
                              <w:t xml:space="preserve"> use and has a concealed area that is tucked away that does not benefit from natural surveillance which aids the issue of drug use. There is insufficient lighting as well as CCTV coverage.</w:t>
                            </w:r>
                          </w:p>
                          <w:p w14:paraId="5C88685B" w14:textId="7C76B91C" w:rsidR="00A26794" w:rsidRPr="00EF1EF6" w:rsidRDefault="00A26794" w:rsidP="00A26794">
                            <w:pPr>
                              <w:rPr>
                                <w:rFonts w:ascii="Arial" w:hAnsi="Arial" w:cs="Arial"/>
                                <w:b/>
                              </w:rPr>
                            </w:pPr>
                            <w:r w:rsidRPr="00EF1EF6">
                              <w:rPr>
                                <w:rFonts w:ascii="Arial" w:hAnsi="Arial" w:cs="Arial"/>
                                <w:b/>
                              </w:rPr>
                              <w:t xml:space="preserve">Grass area behind </w:t>
                            </w:r>
                            <w:r w:rsidR="00DA2C2B" w:rsidRPr="00EF1EF6">
                              <w:rPr>
                                <w:rFonts w:ascii="Arial" w:hAnsi="Arial" w:cs="Arial"/>
                                <w:b/>
                              </w:rPr>
                              <w:t>Spring C</w:t>
                            </w:r>
                            <w:r w:rsidRPr="00EF1EF6">
                              <w:rPr>
                                <w:rFonts w:ascii="Arial" w:hAnsi="Arial" w:cs="Arial"/>
                                <w:b/>
                              </w:rPr>
                              <w:t>lose and Kirkdale Close</w:t>
                            </w:r>
                          </w:p>
                          <w:p w14:paraId="28E0C306" w14:textId="315822A2" w:rsidR="00A26794" w:rsidRPr="00EF1EF6" w:rsidRDefault="00A26794" w:rsidP="00A26794">
                            <w:pPr>
                              <w:rPr>
                                <w:rFonts w:ascii="Arial" w:hAnsi="Arial" w:cs="Arial"/>
                              </w:rPr>
                            </w:pPr>
                            <w:r w:rsidRPr="00EF1EF6">
                              <w:rPr>
                                <w:rFonts w:ascii="Arial" w:hAnsi="Arial" w:cs="Arial"/>
                              </w:rPr>
                              <w:t>This is a large area of grassland that has no sense of ownership. The area is disused other than by sex workers and their clients. The area does not benefit from CCTV and has no lighting resulting in offenders being able to escape from police with ease.</w:t>
                            </w:r>
                          </w:p>
                          <w:p w14:paraId="0D516F1F" w14:textId="66250D84" w:rsidR="00A942DB" w:rsidRPr="00EF1EF6" w:rsidRDefault="00DA2C2B" w:rsidP="00A942DB">
                            <w:pPr>
                              <w:rPr>
                                <w:rFonts w:ascii="Arial" w:hAnsi="Arial" w:cs="Arial"/>
                                <w:b/>
                              </w:rPr>
                            </w:pPr>
                            <w:r w:rsidRPr="00EF1EF6">
                              <w:rPr>
                                <w:rFonts w:ascii="Arial" w:hAnsi="Arial" w:cs="Arial"/>
                                <w:b/>
                              </w:rPr>
                              <w:t>Kirkdale C</w:t>
                            </w:r>
                            <w:r w:rsidR="00A942DB" w:rsidRPr="00EF1EF6">
                              <w:rPr>
                                <w:rFonts w:ascii="Arial" w:hAnsi="Arial" w:cs="Arial"/>
                                <w:b/>
                              </w:rPr>
                              <w:t>lose/ Yardley Street</w:t>
                            </w:r>
                          </w:p>
                          <w:p w14:paraId="3EA67467" w14:textId="4A36A47A" w:rsidR="00A942DB" w:rsidRPr="00EF1EF6" w:rsidRDefault="00A942DB" w:rsidP="00A942DB">
                            <w:pPr>
                              <w:rPr>
                                <w:rFonts w:ascii="Arial" w:hAnsi="Arial" w:cs="Arial"/>
                              </w:rPr>
                            </w:pPr>
                            <w:r w:rsidRPr="00EF1EF6">
                              <w:rPr>
                                <w:rFonts w:ascii="Arial" w:hAnsi="Arial" w:cs="Arial"/>
                              </w:rPr>
                              <w:t>This area provides offenders with escape routes due to the close positioning of the houses within the streets. The area would benefit from</w:t>
                            </w:r>
                            <w:r w:rsidR="008A13EB" w:rsidRPr="00EF1EF6">
                              <w:rPr>
                                <w:rFonts w:ascii="Arial" w:hAnsi="Arial" w:cs="Arial"/>
                              </w:rPr>
                              <w:t xml:space="preserve"> static</w:t>
                            </w:r>
                            <w:r w:rsidRPr="00EF1EF6">
                              <w:rPr>
                                <w:rFonts w:ascii="Arial" w:hAnsi="Arial" w:cs="Arial"/>
                              </w:rPr>
                              <w:t xml:space="preserve"> CCTV coverage and lighting to improve the safety of the area and deter offenders from using this area as their preferred escape route.</w:t>
                            </w:r>
                          </w:p>
                          <w:p w14:paraId="6AF8A5D8" w14:textId="2D717CA4" w:rsidR="00A942DB" w:rsidRPr="00EF1EF6" w:rsidRDefault="00A942DB" w:rsidP="00A942DB">
                            <w:pPr>
                              <w:rPr>
                                <w:rFonts w:ascii="Arial" w:hAnsi="Arial" w:cs="Arial"/>
                              </w:rPr>
                            </w:pPr>
                            <w:r w:rsidRPr="00EF1EF6">
                              <w:rPr>
                                <w:rFonts w:ascii="Arial" w:hAnsi="Arial" w:cs="Arial"/>
                              </w:rPr>
                              <w:t>The area also suffers from fly tipping, which offers the illusion that there is no sense of ownership within this area.</w:t>
                            </w:r>
                          </w:p>
                          <w:p w14:paraId="112752B7" w14:textId="77777777" w:rsidR="00A942DB" w:rsidRDefault="00A942DB" w:rsidP="00746805"/>
                          <w:p w14:paraId="393E38B6" w14:textId="6A5E252B" w:rsidR="00A942DB" w:rsidRDefault="00A942DB" w:rsidP="004C1134">
                            <w:pPr>
                              <w:jc w:val="center"/>
                            </w:pPr>
                            <w:r w:rsidRPr="00A942DB">
                              <w:rPr>
                                <w:noProof/>
                                <w:lang w:eastAsia="en-GB"/>
                              </w:rPr>
                              <w:drawing>
                                <wp:inline distT="0" distB="0" distL="0" distR="0" wp14:anchorId="68CB7495" wp14:editId="25EF712C">
                                  <wp:extent cx="3390900" cy="1837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RNER_30842\AppData\Local\Microsoft\Windows\INetCache\Content.Outlook\ZR6PE5DU\20200227_114255.jpg"/>
                                          <pic:cNvPicPr>
                                            <a:picLocks noChangeAspect="1" noChangeArrowheads="1"/>
                                          </pic:cNvPicPr>
                                        </pic:nvPicPr>
                                        <pic:blipFill>
                                          <a:blip r:embed="rId25"/>
                                          <a:stretch>
                                            <a:fillRect/>
                                          </a:stretch>
                                        </pic:blipFill>
                                        <pic:spPr bwMode="auto">
                                          <a:xfrm>
                                            <a:off x="0" y="0"/>
                                            <a:ext cx="3406206" cy="1845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9BB98" id="Text Box 22" o:spid="_x0000_s1035" type="#_x0000_t202" style="position:absolute;margin-left:-44.75pt;margin-top:103.65pt;width:507pt;height:373.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" filled="f" stroked="f">
                <v:textbox>
                  <w:txbxContent>
                    <w:p w14:paraId="16A89183" w14:textId="0A582E9E" w:rsidR="00746805" w:rsidRPr="00EF1EF6" w:rsidRDefault="00D50E75" w:rsidP="00746805">
                      <w:pPr>
                        <w:rPr>
                          <w:rFonts w:ascii="Arial" w:hAnsi="Arial" w:cs="Arial"/>
                          <w:b/>
                        </w:rPr>
                      </w:pPr>
                      <w:r w:rsidRPr="00EF1EF6">
                        <w:rPr>
                          <w:rFonts w:ascii="Arial" w:hAnsi="Arial" w:cs="Arial"/>
                          <w:b/>
                        </w:rPr>
                        <w:t>Wellington Street Green Area</w:t>
                      </w:r>
                    </w:p>
                    <w:p w14:paraId="05B16F34" w14:textId="3840CC0C" w:rsidR="00612862" w:rsidRPr="00EF1EF6" w:rsidRDefault="00612862" w:rsidP="00746805">
                      <w:pPr>
                        <w:rPr>
                          <w:rFonts w:ascii="Arial" w:hAnsi="Arial" w:cs="Arial"/>
                        </w:rPr>
                      </w:pPr>
                      <w:r w:rsidRPr="00EF1EF6">
                        <w:rPr>
                          <w:rFonts w:ascii="Arial" w:hAnsi="Arial" w:cs="Arial"/>
                        </w:rPr>
                        <w:t xml:space="preserve">This small area of grassland </w:t>
                      </w:r>
                      <w:r w:rsidR="00146A62" w:rsidRPr="00EF1EF6">
                        <w:rPr>
                          <w:rFonts w:ascii="Arial" w:hAnsi="Arial" w:cs="Arial"/>
                        </w:rPr>
                        <w:t xml:space="preserve">is subject </w:t>
                      </w:r>
                      <w:r w:rsidR="00A26794" w:rsidRPr="00EF1EF6">
                        <w:rPr>
                          <w:rFonts w:ascii="Arial" w:hAnsi="Arial" w:cs="Arial"/>
                        </w:rPr>
                        <w:t>to drug</w:t>
                      </w:r>
                      <w:r w:rsidR="00146A62" w:rsidRPr="00EF1EF6">
                        <w:rPr>
                          <w:rFonts w:ascii="Arial" w:hAnsi="Arial" w:cs="Arial"/>
                        </w:rPr>
                        <w:t xml:space="preserve"> use and has a concealed area that is tucked away that does not benefit from natural surveillance which aids the issue of drug use. There is insufficient lighting as well as CCTV coverage.</w:t>
                      </w:r>
                    </w:p>
                    <w:p w14:paraId="5C88685B" w14:textId="7C76B91C" w:rsidR="00A26794" w:rsidRPr="00EF1EF6" w:rsidRDefault="00A26794" w:rsidP="00A26794">
                      <w:pPr>
                        <w:rPr>
                          <w:rFonts w:ascii="Arial" w:hAnsi="Arial" w:cs="Arial"/>
                          <w:b/>
                        </w:rPr>
                      </w:pPr>
                      <w:r w:rsidRPr="00EF1EF6">
                        <w:rPr>
                          <w:rFonts w:ascii="Arial" w:hAnsi="Arial" w:cs="Arial"/>
                          <w:b/>
                        </w:rPr>
                        <w:t xml:space="preserve">Grass area behind </w:t>
                      </w:r>
                      <w:r w:rsidR="00DA2C2B" w:rsidRPr="00EF1EF6">
                        <w:rPr>
                          <w:rFonts w:ascii="Arial" w:hAnsi="Arial" w:cs="Arial"/>
                          <w:b/>
                        </w:rPr>
                        <w:t>Spring C</w:t>
                      </w:r>
                      <w:r w:rsidRPr="00EF1EF6">
                        <w:rPr>
                          <w:rFonts w:ascii="Arial" w:hAnsi="Arial" w:cs="Arial"/>
                          <w:b/>
                        </w:rPr>
                        <w:t xml:space="preserve">lose and </w:t>
                      </w:r>
                      <w:proofErr w:type="spellStart"/>
                      <w:r w:rsidRPr="00EF1EF6">
                        <w:rPr>
                          <w:rFonts w:ascii="Arial" w:hAnsi="Arial" w:cs="Arial"/>
                          <w:b/>
                        </w:rPr>
                        <w:t>Kirkdale</w:t>
                      </w:r>
                      <w:proofErr w:type="spellEnd"/>
                      <w:r w:rsidRPr="00EF1EF6">
                        <w:rPr>
                          <w:rFonts w:ascii="Arial" w:hAnsi="Arial" w:cs="Arial"/>
                          <w:b/>
                        </w:rPr>
                        <w:t xml:space="preserve"> Close</w:t>
                      </w:r>
                    </w:p>
                    <w:p w14:paraId="28E0C306" w14:textId="315822A2" w:rsidR="00A26794" w:rsidRPr="00EF1EF6" w:rsidRDefault="00A26794" w:rsidP="00A26794">
                      <w:pPr>
                        <w:rPr>
                          <w:rFonts w:ascii="Arial" w:hAnsi="Arial" w:cs="Arial"/>
                        </w:rPr>
                      </w:pPr>
                      <w:r w:rsidRPr="00EF1EF6">
                        <w:rPr>
                          <w:rFonts w:ascii="Arial" w:hAnsi="Arial" w:cs="Arial"/>
                        </w:rPr>
                        <w:t>This is a large area of grassland that has no sense of ownership. The area is disused other than by sex workers and their clients. The area does not benefit from CCTV and has no lighting resulting in offenders being able to escape from police with ease.</w:t>
                      </w:r>
                    </w:p>
                    <w:p w14:paraId="0D516F1F" w14:textId="66250D84" w:rsidR="00A942DB" w:rsidRPr="00EF1EF6" w:rsidRDefault="00DA2C2B" w:rsidP="00A942DB">
                      <w:pPr>
                        <w:rPr>
                          <w:rFonts w:ascii="Arial" w:hAnsi="Arial" w:cs="Arial"/>
                          <w:b/>
                        </w:rPr>
                      </w:pPr>
                      <w:proofErr w:type="spellStart"/>
                      <w:r w:rsidRPr="00EF1EF6">
                        <w:rPr>
                          <w:rFonts w:ascii="Arial" w:hAnsi="Arial" w:cs="Arial"/>
                          <w:b/>
                        </w:rPr>
                        <w:t>Kirkdale</w:t>
                      </w:r>
                      <w:proofErr w:type="spellEnd"/>
                      <w:r w:rsidRPr="00EF1EF6">
                        <w:rPr>
                          <w:rFonts w:ascii="Arial" w:hAnsi="Arial" w:cs="Arial"/>
                          <w:b/>
                        </w:rPr>
                        <w:t xml:space="preserve"> C</w:t>
                      </w:r>
                      <w:r w:rsidR="00A942DB" w:rsidRPr="00EF1EF6">
                        <w:rPr>
                          <w:rFonts w:ascii="Arial" w:hAnsi="Arial" w:cs="Arial"/>
                          <w:b/>
                        </w:rPr>
                        <w:t>lose/ Yardley Street</w:t>
                      </w:r>
                    </w:p>
                    <w:p w14:paraId="3EA67467" w14:textId="4A36A47A" w:rsidR="00A942DB" w:rsidRPr="00EF1EF6" w:rsidRDefault="00A942DB" w:rsidP="00A942DB">
                      <w:pPr>
                        <w:rPr>
                          <w:rFonts w:ascii="Arial" w:hAnsi="Arial" w:cs="Arial"/>
                        </w:rPr>
                      </w:pPr>
                      <w:r w:rsidRPr="00EF1EF6">
                        <w:rPr>
                          <w:rFonts w:ascii="Arial" w:hAnsi="Arial" w:cs="Arial"/>
                        </w:rPr>
                        <w:t>This area provides offenders with escape routes due to the close positioning of the houses within the streets. The area would benefit from</w:t>
                      </w:r>
                      <w:r w:rsidR="008A13EB" w:rsidRPr="00EF1EF6">
                        <w:rPr>
                          <w:rFonts w:ascii="Arial" w:hAnsi="Arial" w:cs="Arial"/>
                        </w:rPr>
                        <w:t xml:space="preserve"> static</w:t>
                      </w:r>
                      <w:r w:rsidRPr="00EF1EF6">
                        <w:rPr>
                          <w:rFonts w:ascii="Arial" w:hAnsi="Arial" w:cs="Arial"/>
                        </w:rPr>
                        <w:t xml:space="preserve"> CCTV coverage and lighting to improve the safety of the area and deter offenders from using this area as their preferred escape route.</w:t>
                      </w:r>
                    </w:p>
                    <w:p w14:paraId="6AF8A5D8" w14:textId="2D717CA4" w:rsidR="00A942DB" w:rsidRPr="00EF1EF6" w:rsidRDefault="00A942DB" w:rsidP="00A942DB">
                      <w:pPr>
                        <w:rPr>
                          <w:rFonts w:ascii="Arial" w:hAnsi="Arial" w:cs="Arial"/>
                        </w:rPr>
                      </w:pPr>
                      <w:r w:rsidRPr="00EF1EF6">
                        <w:rPr>
                          <w:rFonts w:ascii="Arial" w:hAnsi="Arial" w:cs="Arial"/>
                        </w:rPr>
                        <w:t>The area also suffers from fly tipping, which offers the illusion that there is no sense of ownership within this area.</w:t>
                      </w:r>
                    </w:p>
                    <w:p w14:paraId="112752B7" w14:textId="77777777" w:rsidR="00A942DB" w:rsidRDefault="00A942DB" w:rsidP="00746805"/>
                    <w:p w14:paraId="393E38B6" w14:textId="6A5E252B" w:rsidR="00A942DB" w:rsidRDefault="00A942DB" w:rsidP="004C1134">
                      <w:pPr>
                        <w:jc w:val="center"/>
                      </w:pPr>
                      <w:r w:rsidRPr="00A942DB">
                        <w:rPr>
                          <w:noProof/>
                          <w:lang w:eastAsia="en-GB"/>
                        </w:rPr>
                        <w:drawing>
                          <wp:inline distT="0" distB="0" distL="0" distR="0" wp14:anchorId="68CB7495" wp14:editId="25EF712C">
                            <wp:extent cx="3390900" cy="1837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RNER_30842\AppData\Local\Microsoft\Windows\INetCache\Content.Outlook\ZR6PE5DU\20200227_114255.jpg"/>
                                    <pic:cNvPicPr>
                                      <a:picLocks noChangeAspect="1" noChangeArrowheads="1"/>
                                    </pic:cNvPicPr>
                                  </pic:nvPicPr>
                                  <pic:blipFill>
                                    <a:blip r:embed="rId26"/>
                                    <a:stretch>
                                      <a:fillRect/>
                                    </a:stretch>
                                  </pic:blipFill>
                                  <pic:spPr bwMode="auto">
                                    <a:xfrm>
                                      <a:off x="0" y="0"/>
                                      <a:ext cx="3406206" cy="1845985"/>
                                    </a:xfrm>
                                    <a:prstGeom prst="rect">
                                      <a:avLst/>
                                    </a:prstGeom>
                                    <a:noFill/>
                                    <a:ln>
                                      <a:noFill/>
                                    </a:ln>
                                  </pic:spPr>
                                </pic:pic>
                              </a:graphicData>
                            </a:graphic>
                          </wp:inline>
                        </w:drawing>
                      </w:r>
                    </w:p>
                  </w:txbxContent>
                </v:textbox>
                <w10:wrap type="square"/>
              </v:shape>
            </w:pict>
          </mc:Fallback>
        </mc:AlternateContent>
      </w:r>
      <w:r w:rsidR="00CF6BA5" w:rsidRPr="00CF6BA5">
        <w:rPr>
          <w:noProof/>
          <w:lang w:eastAsia="en-GB"/>
        </w:rPr>
        <w:drawing>
          <wp:anchor distT="0" distB="0" distL="114300" distR="114300" simplePos="0" relativeHeight="251666432" behindDoc="1" locked="1" layoutInCell="1" allowOverlap="1" wp14:anchorId="4A8DA1CB" wp14:editId="3684B8EC">
            <wp:simplePos x="0" y="0"/>
            <wp:positionH relativeFrom="column">
              <wp:posOffset>-1141095</wp:posOffset>
            </wp:positionH>
            <wp:positionV relativeFrom="page">
              <wp:posOffset>-424</wp:posOffset>
            </wp:positionV>
            <wp:extent cx="7562215" cy="107016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27">
                      <a:extLst>
                        <a:ext uri="{28A0092B-C50C-407E-A947-70E740481C1C}">
                          <a14:useLocalDpi xmlns:a14="http://schemas.microsoft.com/office/drawing/2010/main" val="0"/>
                        </a:ext>
                      </a:extLst>
                    </a:blip>
                    <a:stretch>
                      <a:fillRect/>
                    </a:stretch>
                  </pic:blipFill>
                  <pic:spPr>
                    <a:xfrm>
                      <a:off x="0" y="0"/>
                      <a:ext cx="7562215" cy="10701655"/>
                    </a:xfrm>
                    <a:prstGeom prst="rect">
                      <a:avLst/>
                    </a:prstGeom>
                  </pic:spPr>
                </pic:pic>
              </a:graphicData>
            </a:graphic>
            <wp14:sizeRelH relativeFrom="page">
              <wp14:pctWidth>0</wp14:pctWidth>
            </wp14:sizeRelH>
            <wp14:sizeRelV relativeFrom="page">
              <wp14:pctHeight>0</wp14:pctHeight>
            </wp14:sizeRelV>
          </wp:anchor>
        </w:drawing>
      </w:r>
      <w:r w:rsidR="00CF6BA5">
        <w:br w:type="page"/>
      </w:r>
    </w:p>
    <w:p w14:paraId="7A5C3315" w14:textId="5F9AA482" w:rsidR="00CF6BA5" w:rsidRDefault="00C25C12">
      <w:r>
        <w:rPr>
          <w:noProof/>
          <w:lang w:eastAsia="en-GB"/>
        </w:rPr>
        <mc:AlternateContent>
          <mc:Choice Requires="wps">
            <w:drawing>
              <wp:anchor distT="0" distB="0" distL="114300" distR="114300" simplePos="0" relativeHeight="251686912" behindDoc="0" locked="0" layoutInCell="1" allowOverlap="1" wp14:anchorId="5EF7CE5F" wp14:editId="62340F17">
                <wp:simplePos x="0" y="0"/>
                <wp:positionH relativeFrom="column">
                  <wp:posOffset>-600075</wp:posOffset>
                </wp:positionH>
                <wp:positionV relativeFrom="paragraph">
                  <wp:posOffset>1314450</wp:posOffset>
                </wp:positionV>
                <wp:extent cx="6438900" cy="4943475"/>
                <wp:effectExtent l="0" t="0" r="0" b="9525"/>
                <wp:wrapSquare wrapText="bothSides"/>
                <wp:docPr id="24" name="Text Box 24"/>
                <wp:cNvGraphicFramePr/>
                <a:graphic xmlns:a="http://schemas.openxmlformats.org/drawingml/2006/main">
                  <a:graphicData uri="http://schemas.microsoft.com/office/word/2010/wordprocessingShape">
                    <wps:wsp>
                      <wps:cNvSpPr txBox="1"/>
                      <wps:spPr>
                        <a:xfrm>
                          <a:off x="0" y="0"/>
                          <a:ext cx="6438900" cy="494347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52A56" w14:textId="048C4E5C" w:rsidR="00746805" w:rsidRPr="00EF1EF6" w:rsidRDefault="000C20EE" w:rsidP="00746805">
                            <w:pPr>
                              <w:rPr>
                                <w:rFonts w:ascii="Arial" w:hAnsi="Arial" w:cs="Arial"/>
                                <w:b/>
                              </w:rPr>
                            </w:pPr>
                            <w:r w:rsidRPr="00EF1EF6">
                              <w:rPr>
                                <w:rFonts w:ascii="Arial" w:hAnsi="Arial" w:cs="Arial"/>
                                <w:b/>
                              </w:rPr>
                              <w:t>Rear of WATCH Centre.</w:t>
                            </w:r>
                          </w:p>
                          <w:p w14:paraId="7775FD88" w14:textId="587D7AEC" w:rsidR="000C20EE" w:rsidRPr="00EF1EF6" w:rsidRDefault="000C20EE" w:rsidP="00746805">
                            <w:pPr>
                              <w:rPr>
                                <w:rFonts w:ascii="Arial" w:hAnsi="Arial" w:cs="Arial"/>
                              </w:rPr>
                            </w:pPr>
                            <w:r w:rsidRPr="00EF1EF6">
                              <w:rPr>
                                <w:rFonts w:ascii="Arial" w:hAnsi="Arial" w:cs="Arial"/>
                              </w:rPr>
                              <w:t xml:space="preserve">This area is predominantly a grass area, which is a hot spot for drug use. There is drug paraphernalia in and around the grassed area. </w:t>
                            </w:r>
                            <w:r w:rsidR="000C0475" w:rsidRPr="00EF1EF6">
                              <w:rPr>
                                <w:rFonts w:ascii="Arial" w:hAnsi="Arial" w:cs="Arial"/>
                              </w:rPr>
                              <w:t xml:space="preserve"> The area lacks ownership due to the amount of drug use in that isolated area.</w:t>
                            </w:r>
                            <w:r w:rsidR="00146A62" w:rsidRPr="00EF1EF6">
                              <w:rPr>
                                <w:rFonts w:ascii="Arial" w:hAnsi="Arial" w:cs="Arial"/>
                              </w:rPr>
                              <w:t xml:space="preserve"> </w:t>
                            </w:r>
                            <w:r w:rsidRPr="00EF1EF6">
                              <w:rPr>
                                <w:rFonts w:ascii="Arial" w:hAnsi="Arial" w:cs="Arial"/>
                              </w:rPr>
                              <w:t>The lack of CCTV and Lighting makes it easier for drug users</w:t>
                            </w:r>
                            <w:r w:rsidR="000C0475" w:rsidRPr="00EF1EF6">
                              <w:rPr>
                                <w:rFonts w:ascii="Arial" w:hAnsi="Arial" w:cs="Arial"/>
                              </w:rPr>
                              <w:t xml:space="preserve"> to congregate in this area anonymously</w:t>
                            </w:r>
                            <w:r w:rsidRPr="00EF1EF6">
                              <w:rPr>
                                <w:rFonts w:ascii="Arial" w:hAnsi="Arial" w:cs="Arial"/>
                              </w:rPr>
                              <w:t>.</w:t>
                            </w:r>
                          </w:p>
                          <w:p w14:paraId="13351668" w14:textId="0233DE38" w:rsidR="00C25C12" w:rsidRPr="00EF1EF6" w:rsidRDefault="00C25C12" w:rsidP="00746805">
                            <w:pPr>
                              <w:rPr>
                                <w:rFonts w:ascii="Arial" w:hAnsi="Arial" w:cs="Arial"/>
                              </w:rPr>
                            </w:pPr>
                          </w:p>
                          <w:p w14:paraId="1600BCE5" w14:textId="77777777" w:rsidR="00C25C12" w:rsidRPr="00EF1EF6" w:rsidRDefault="00C25C12" w:rsidP="00746805">
                            <w:pPr>
                              <w:rPr>
                                <w:rFonts w:ascii="Arial" w:hAnsi="Arial" w:cs="Arial"/>
                                <w:b/>
                              </w:rPr>
                            </w:pPr>
                          </w:p>
                          <w:p w14:paraId="3ABFF460" w14:textId="515A9122" w:rsidR="00660EBE" w:rsidRPr="00EF1EF6" w:rsidRDefault="00660EBE" w:rsidP="00746805">
                            <w:pPr>
                              <w:rPr>
                                <w:rFonts w:ascii="Arial" w:hAnsi="Arial" w:cs="Arial"/>
                                <w:b/>
                              </w:rPr>
                            </w:pPr>
                            <w:r w:rsidRPr="00EF1EF6">
                              <w:rPr>
                                <w:rFonts w:ascii="Arial" w:hAnsi="Arial" w:cs="Arial"/>
                                <w:b/>
                              </w:rPr>
                              <w:t>Brook Close, Spring Close and Days Close.</w:t>
                            </w:r>
                          </w:p>
                          <w:p w14:paraId="32D5DBB6" w14:textId="6DD56E43" w:rsidR="00660EBE" w:rsidRDefault="00660EBE" w:rsidP="00746805">
                            <w:pPr>
                              <w:rPr>
                                <w:rFonts w:ascii="Arial" w:hAnsi="Arial" w:cs="Arial"/>
                              </w:rPr>
                            </w:pPr>
                            <w:r w:rsidRPr="00EF1EF6">
                              <w:rPr>
                                <w:rFonts w:ascii="Arial" w:hAnsi="Arial" w:cs="Arial"/>
                              </w:rPr>
                              <w:t>These areas contain alleyways that provide a cut through for offender</w:t>
                            </w:r>
                            <w:r w:rsidR="007048D5" w:rsidRPr="00EF1EF6">
                              <w:rPr>
                                <w:rFonts w:ascii="Arial" w:hAnsi="Arial" w:cs="Arial"/>
                              </w:rPr>
                              <w:t xml:space="preserve">s. The area is very </w:t>
                            </w:r>
                            <w:r w:rsidR="00BD7277" w:rsidRPr="00EF1EF6">
                              <w:rPr>
                                <w:rFonts w:ascii="Arial" w:hAnsi="Arial" w:cs="Arial"/>
                              </w:rPr>
                              <w:t>permeable</w:t>
                            </w:r>
                            <w:r w:rsidR="007048D5" w:rsidRPr="00EF1EF6">
                              <w:rPr>
                                <w:rFonts w:ascii="Arial" w:hAnsi="Arial" w:cs="Arial"/>
                              </w:rPr>
                              <w:t xml:space="preserve"> due to the alleyways and act as an escape route</w:t>
                            </w:r>
                            <w:r w:rsidR="007048D5" w:rsidRPr="00EF1EF6">
                              <w:rPr>
                                <w:rFonts w:ascii="Arial" w:hAnsi="Arial" w:cs="Arial"/>
                                <w:b/>
                              </w:rPr>
                              <w:t>.</w:t>
                            </w:r>
                            <w:r w:rsidR="00BD7277" w:rsidRPr="00EF1EF6">
                              <w:rPr>
                                <w:rFonts w:ascii="Arial" w:hAnsi="Arial" w:cs="Arial"/>
                                <w:b/>
                              </w:rPr>
                              <w:t xml:space="preserve"> </w:t>
                            </w:r>
                            <w:r w:rsidR="00BD7277" w:rsidRPr="00EF1EF6">
                              <w:rPr>
                                <w:rFonts w:ascii="Arial" w:hAnsi="Arial" w:cs="Arial"/>
                              </w:rPr>
                              <w:t xml:space="preserve">The partly demolished wall acts as a seating aid and attracts unwanted loitering </w:t>
                            </w:r>
                          </w:p>
                          <w:p w14:paraId="2FF3F2E8" w14:textId="77777777" w:rsidR="004C1134" w:rsidRPr="00EF1EF6" w:rsidRDefault="004C1134" w:rsidP="00746805">
                            <w:pPr>
                              <w:rPr>
                                <w:rFonts w:ascii="Arial" w:hAnsi="Arial" w:cs="Arial"/>
                              </w:rPr>
                            </w:pPr>
                          </w:p>
                          <w:p w14:paraId="52FB385A" w14:textId="2F216DB2" w:rsidR="00BD7277" w:rsidRDefault="00BD7277" w:rsidP="004C1134">
                            <w:pPr>
                              <w:jc w:val="center"/>
                              <w:rPr>
                                <w:b/>
                              </w:rPr>
                            </w:pPr>
                            <w:r w:rsidRPr="00BD7277">
                              <w:rPr>
                                <w:b/>
                                <w:noProof/>
                                <w:lang w:eastAsia="en-GB"/>
                              </w:rPr>
                              <w:drawing>
                                <wp:inline distT="0" distB="0" distL="0" distR="0" wp14:anchorId="6CCC19AD" wp14:editId="26D77956">
                                  <wp:extent cx="3600450" cy="243758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NER_30842\AppData\Local\Microsoft\Windows\INetCache\Content.Outlook\ZR6PE5DU\200302_072422_0.jpeg"/>
                                          <pic:cNvPicPr>
                                            <a:picLocks noChangeAspect="1" noChangeArrowheads="1"/>
                                          </pic:cNvPicPr>
                                        </pic:nvPicPr>
                                        <pic:blipFill>
                                          <a:blip r:embed="rId28"/>
                                          <a:stretch>
                                            <a:fillRect/>
                                          </a:stretch>
                                        </pic:blipFill>
                                        <pic:spPr bwMode="auto">
                                          <a:xfrm>
                                            <a:off x="0" y="0"/>
                                            <a:ext cx="3615203" cy="2447572"/>
                                          </a:xfrm>
                                          <a:prstGeom prst="rect">
                                            <a:avLst/>
                                          </a:prstGeom>
                                          <a:noFill/>
                                          <a:ln>
                                            <a:noFill/>
                                          </a:ln>
                                        </pic:spPr>
                                      </pic:pic>
                                    </a:graphicData>
                                  </a:graphic>
                                </wp:inline>
                              </w:drawing>
                            </w:r>
                          </w:p>
                          <w:p w14:paraId="5F8843EA" w14:textId="77777777" w:rsidR="00660EBE" w:rsidRPr="00660EBE" w:rsidRDefault="00660EBE" w:rsidP="0074680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7CE5F" id="Text Box 24" o:spid="_x0000_s1036" type="#_x0000_t202" style="position:absolute;margin-left:-47.25pt;margin-top:103.5pt;width:507pt;height:389.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z8rgIAAK4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" filled="f" stroked="f">
                <v:textbox>
                  <w:txbxContent>
                    <w:p w14:paraId="4D852A56" w14:textId="048C4E5C" w:rsidR="00746805" w:rsidRPr="00EF1EF6" w:rsidRDefault="000C20EE" w:rsidP="00746805">
                      <w:pPr>
                        <w:rPr>
                          <w:rFonts w:ascii="Arial" w:hAnsi="Arial" w:cs="Arial"/>
                          <w:b/>
                        </w:rPr>
                      </w:pPr>
                      <w:r w:rsidRPr="00EF1EF6">
                        <w:rPr>
                          <w:rFonts w:ascii="Arial" w:hAnsi="Arial" w:cs="Arial"/>
                          <w:b/>
                        </w:rPr>
                        <w:t>Rear of WATCH Centre.</w:t>
                      </w:r>
                    </w:p>
                    <w:p w14:paraId="7775FD88" w14:textId="587D7AEC" w:rsidR="000C20EE" w:rsidRPr="00EF1EF6" w:rsidRDefault="000C20EE" w:rsidP="00746805">
                      <w:pPr>
                        <w:rPr>
                          <w:rFonts w:ascii="Arial" w:hAnsi="Arial" w:cs="Arial"/>
                        </w:rPr>
                      </w:pPr>
                      <w:r w:rsidRPr="00EF1EF6">
                        <w:rPr>
                          <w:rFonts w:ascii="Arial" w:hAnsi="Arial" w:cs="Arial"/>
                        </w:rPr>
                        <w:t xml:space="preserve">This area is predominantly a grass area, which is a hot spot for drug use. There is drug paraphernalia in and around the grassed area. </w:t>
                      </w:r>
                      <w:r w:rsidR="000C0475" w:rsidRPr="00EF1EF6">
                        <w:rPr>
                          <w:rFonts w:ascii="Arial" w:hAnsi="Arial" w:cs="Arial"/>
                        </w:rPr>
                        <w:t xml:space="preserve"> The area lacks ownership due to the amount of drug use in that isolated area.</w:t>
                      </w:r>
                      <w:r w:rsidR="00146A62" w:rsidRPr="00EF1EF6">
                        <w:rPr>
                          <w:rFonts w:ascii="Arial" w:hAnsi="Arial" w:cs="Arial"/>
                        </w:rPr>
                        <w:t xml:space="preserve"> </w:t>
                      </w:r>
                      <w:r w:rsidRPr="00EF1EF6">
                        <w:rPr>
                          <w:rFonts w:ascii="Arial" w:hAnsi="Arial" w:cs="Arial"/>
                        </w:rPr>
                        <w:t>The lack of CCTV and Lighting makes it easier for drug users</w:t>
                      </w:r>
                      <w:r w:rsidR="000C0475" w:rsidRPr="00EF1EF6">
                        <w:rPr>
                          <w:rFonts w:ascii="Arial" w:hAnsi="Arial" w:cs="Arial"/>
                        </w:rPr>
                        <w:t xml:space="preserve"> to congregate in this area anonymously</w:t>
                      </w:r>
                      <w:r w:rsidRPr="00EF1EF6">
                        <w:rPr>
                          <w:rFonts w:ascii="Arial" w:hAnsi="Arial" w:cs="Arial"/>
                        </w:rPr>
                        <w:t>.</w:t>
                      </w:r>
                    </w:p>
                    <w:p w14:paraId="13351668" w14:textId="0233DE38" w:rsidR="00C25C12" w:rsidRPr="00EF1EF6" w:rsidRDefault="00C25C12" w:rsidP="00746805">
                      <w:pPr>
                        <w:rPr>
                          <w:rFonts w:ascii="Arial" w:hAnsi="Arial" w:cs="Arial"/>
                        </w:rPr>
                      </w:pPr>
                    </w:p>
                    <w:p w14:paraId="1600BCE5" w14:textId="77777777" w:rsidR="00C25C12" w:rsidRPr="00EF1EF6" w:rsidRDefault="00C25C12" w:rsidP="00746805">
                      <w:pPr>
                        <w:rPr>
                          <w:rFonts w:ascii="Arial" w:hAnsi="Arial" w:cs="Arial"/>
                          <w:b/>
                        </w:rPr>
                      </w:pPr>
                    </w:p>
                    <w:p w14:paraId="3ABFF460" w14:textId="515A9122" w:rsidR="00660EBE" w:rsidRPr="00EF1EF6" w:rsidRDefault="00660EBE" w:rsidP="00746805">
                      <w:pPr>
                        <w:rPr>
                          <w:rFonts w:ascii="Arial" w:hAnsi="Arial" w:cs="Arial"/>
                          <w:b/>
                        </w:rPr>
                      </w:pPr>
                      <w:r w:rsidRPr="00EF1EF6">
                        <w:rPr>
                          <w:rFonts w:ascii="Arial" w:hAnsi="Arial" w:cs="Arial"/>
                          <w:b/>
                        </w:rPr>
                        <w:t>Brook Close, Spring Close and Days Close.</w:t>
                      </w:r>
                    </w:p>
                    <w:p w14:paraId="32D5DBB6" w14:textId="6DD56E43" w:rsidR="00660EBE" w:rsidRDefault="00660EBE" w:rsidP="00746805">
                      <w:pPr>
                        <w:rPr>
                          <w:rFonts w:ascii="Arial" w:hAnsi="Arial" w:cs="Arial"/>
                        </w:rPr>
                      </w:pPr>
                      <w:r w:rsidRPr="00EF1EF6">
                        <w:rPr>
                          <w:rFonts w:ascii="Arial" w:hAnsi="Arial" w:cs="Arial"/>
                        </w:rPr>
                        <w:t>These areas contain alleyways that provide a cut through for offender</w:t>
                      </w:r>
                      <w:r w:rsidR="007048D5" w:rsidRPr="00EF1EF6">
                        <w:rPr>
                          <w:rFonts w:ascii="Arial" w:hAnsi="Arial" w:cs="Arial"/>
                        </w:rPr>
                        <w:t xml:space="preserve">s. The area is very </w:t>
                      </w:r>
                      <w:r w:rsidR="00BD7277" w:rsidRPr="00EF1EF6">
                        <w:rPr>
                          <w:rFonts w:ascii="Arial" w:hAnsi="Arial" w:cs="Arial"/>
                        </w:rPr>
                        <w:t>permeable</w:t>
                      </w:r>
                      <w:r w:rsidR="007048D5" w:rsidRPr="00EF1EF6">
                        <w:rPr>
                          <w:rFonts w:ascii="Arial" w:hAnsi="Arial" w:cs="Arial"/>
                        </w:rPr>
                        <w:t xml:space="preserve"> due to the alleyways and act as an escape route</w:t>
                      </w:r>
                      <w:r w:rsidR="007048D5" w:rsidRPr="00EF1EF6">
                        <w:rPr>
                          <w:rFonts w:ascii="Arial" w:hAnsi="Arial" w:cs="Arial"/>
                          <w:b/>
                        </w:rPr>
                        <w:t>.</w:t>
                      </w:r>
                      <w:r w:rsidR="00BD7277" w:rsidRPr="00EF1EF6">
                        <w:rPr>
                          <w:rFonts w:ascii="Arial" w:hAnsi="Arial" w:cs="Arial"/>
                          <w:b/>
                        </w:rPr>
                        <w:t xml:space="preserve"> </w:t>
                      </w:r>
                      <w:r w:rsidR="00BD7277" w:rsidRPr="00EF1EF6">
                        <w:rPr>
                          <w:rFonts w:ascii="Arial" w:hAnsi="Arial" w:cs="Arial"/>
                        </w:rPr>
                        <w:t xml:space="preserve">The partly demolished wall acts as a seating aid and attracts unwanted loitering </w:t>
                      </w:r>
                    </w:p>
                    <w:p w14:paraId="2FF3F2E8" w14:textId="77777777" w:rsidR="004C1134" w:rsidRPr="00EF1EF6" w:rsidRDefault="004C1134" w:rsidP="00746805">
                      <w:pPr>
                        <w:rPr>
                          <w:rFonts w:ascii="Arial" w:hAnsi="Arial" w:cs="Arial"/>
                        </w:rPr>
                      </w:pPr>
                    </w:p>
                    <w:p w14:paraId="52FB385A" w14:textId="2F216DB2" w:rsidR="00BD7277" w:rsidRDefault="00BD7277" w:rsidP="004C1134">
                      <w:pPr>
                        <w:jc w:val="center"/>
                        <w:rPr>
                          <w:b/>
                        </w:rPr>
                      </w:pPr>
                      <w:r w:rsidRPr="00BD7277">
                        <w:rPr>
                          <w:b/>
                          <w:noProof/>
                          <w:lang w:eastAsia="en-GB"/>
                        </w:rPr>
                        <w:drawing>
                          <wp:inline distT="0" distB="0" distL="0" distR="0" wp14:anchorId="6CCC19AD" wp14:editId="26D77956">
                            <wp:extent cx="3600450" cy="243758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NER_30842\AppData\Local\Microsoft\Windows\INetCache\Content.Outlook\ZR6PE5DU\200302_072422_0.jpeg"/>
                                    <pic:cNvPicPr>
                                      <a:picLocks noChangeAspect="1" noChangeArrowheads="1"/>
                                    </pic:cNvPicPr>
                                  </pic:nvPicPr>
                                  <pic:blipFill>
                                    <a:blip r:embed="rId29"/>
                                    <a:stretch>
                                      <a:fillRect/>
                                    </a:stretch>
                                  </pic:blipFill>
                                  <pic:spPr bwMode="auto">
                                    <a:xfrm>
                                      <a:off x="0" y="0"/>
                                      <a:ext cx="3615203" cy="2447572"/>
                                    </a:xfrm>
                                    <a:prstGeom prst="rect">
                                      <a:avLst/>
                                    </a:prstGeom>
                                    <a:noFill/>
                                    <a:ln>
                                      <a:noFill/>
                                    </a:ln>
                                  </pic:spPr>
                                </pic:pic>
                              </a:graphicData>
                            </a:graphic>
                          </wp:inline>
                        </w:drawing>
                      </w:r>
                    </w:p>
                    <w:p w14:paraId="5F8843EA" w14:textId="77777777" w:rsidR="00660EBE" w:rsidRPr="00660EBE" w:rsidRDefault="00660EBE" w:rsidP="00746805">
                      <w:pPr>
                        <w:rPr>
                          <w:b/>
                        </w:rPr>
                      </w:pPr>
                    </w:p>
                  </w:txbxContent>
                </v:textbox>
                <w10:wrap type="square"/>
              </v:shape>
            </w:pict>
          </mc:Fallback>
        </mc:AlternateContent>
      </w:r>
      <w:r w:rsidR="00746805">
        <w:rPr>
          <w:noProof/>
          <w:lang w:eastAsia="en-GB"/>
        </w:rPr>
        <mc:AlternateContent>
          <mc:Choice Requires="wps">
            <w:drawing>
              <wp:anchor distT="0" distB="0" distL="114300" distR="114300" simplePos="0" relativeHeight="251687936" behindDoc="0" locked="0" layoutInCell="1" allowOverlap="1" wp14:anchorId="1CB6F6D9" wp14:editId="4AA5E8FE">
                <wp:simplePos x="0" y="0"/>
                <wp:positionH relativeFrom="column">
                  <wp:posOffset>-600075</wp:posOffset>
                </wp:positionH>
                <wp:positionV relativeFrom="paragraph">
                  <wp:posOffset>6956425</wp:posOffset>
                </wp:positionV>
                <wp:extent cx="6438900" cy="2813050"/>
                <wp:effectExtent l="0" t="0" r="0" b="6350"/>
                <wp:wrapSquare wrapText="bothSides"/>
                <wp:docPr id="25" name="Text Box 25"/>
                <wp:cNvGraphicFramePr/>
                <a:graphic xmlns:a="http://schemas.openxmlformats.org/drawingml/2006/main">
                  <a:graphicData uri="http://schemas.microsoft.com/office/word/2010/wordprocessingShape">
                    <wps:wsp>
                      <wps:cNvSpPr txBox="1"/>
                      <wps:spPr>
                        <a:xfrm>
                          <a:off x="0" y="0"/>
                          <a:ext cx="6438900" cy="281305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B1B54" w14:textId="0C49844B" w:rsidR="00272890" w:rsidRPr="00EF1EF6" w:rsidRDefault="000C20EE" w:rsidP="00746805">
                            <w:pPr>
                              <w:rPr>
                                <w:rFonts w:ascii="Arial" w:hAnsi="Arial" w:cs="Arial"/>
                              </w:rPr>
                            </w:pPr>
                            <w:r w:rsidRPr="00F94C92">
                              <w:rPr>
                                <w:rFonts w:ascii="Arial" w:hAnsi="Arial" w:cs="Arial"/>
                                <w:b/>
                              </w:rPr>
                              <w:t>Introduce CCTV to the area</w:t>
                            </w:r>
                            <w:r w:rsidRPr="00EF1EF6">
                              <w:rPr>
                                <w:rFonts w:ascii="Arial" w:hAnsi="Arial" w:cs="Arial"/>
                              </w:rPr>
                              <w:t xml:space="preserve"> </w:t>
                            </w:r>
                            <w:r w:rsidR="00272890" w:rsidRPr="00EF1EF6">
                              <w:rPr>
                                <w:rFonts w:ascii="Arial" w:hAnsi="Arial" w:cs="Arial"/>
                              </w:rPr>
                              <w:t>(Referenced in Introduction section)</w:t>
                            </w:r>
                          </w:p>
                          <w:p w14:paraId="21318979" w14:textId="24425012" w:rsidR="000C20EE" w:rsidRPr="00EF1EF6" w:rsidRDefault="00272890" w:rsidP="00746805">
                            <w:pPr>
                              <w:rPr>
                                <w:rFonts w:ascii="Arial" w:hAnsi="Arial" w:cs="Arial"/>
                              </w:rPr>
                            </w:pPr>
                            <w:r w:rsidRPr="00F94C92">
                              <w:rPr>
                                <w:rFonts w:ascii="Arial" w:hAnsi="Arial" w:cs="Arial"/>
                                <w:b/>
                              </w:rPr>
                              <w:t>Introduce</w:t>
                            </w:r>
                            <w:r w:rsidR="000C20EE" w:rsidRPr="00F94C92">
                              <w:rPr>
                                <w:rFonts w:ascii="Arial" w:hAnsi="Arial" w:cs="Arial"/>
                                <w:b/>
                              </w:rPr>
                              <w:t xml:space="preserve"> LED lighting that compliments CCTV</w:t>
                            </w:r>
                            <w:r w:rsidR="000C20EE" w:rsidRPr="00EF1EF6">
                              <w:rPr>
                                <w:rFonts w:ascii="Arial" w:hAnsi="Arial" w:cs="Arial"/>
                              </w:rPr>
                              <w:t>.</w:t>
                            </w:r>
                            <w:r w:rsidRPr="00EF1EF6">
                              <w:rPr>
                                <w:rFonts w:ascii="Arial" w:hAnsi="Arial" w:cs="Arial"/>
                              </w:rPr>
                              <w:t xml:space="preserve"> (Referenced in Introduction section)</w:t>
                            </w:r>
                          </w:p>
                          <w:p w14:paraId="040B0CA5" w14:textId="77777777" w:rsidR="000C20EE" w:rsidRPr="00EF1EF6" w:rsidRDefault="000C20EE" w:rsidP="00746805">
                            <w:pPr>
                              <w:rPr>
                                <w:rFonts w:ascii="Arial" w:hAnsi="Arial" w:cs="Arial"/>
                              </w:rPr>
                            </w:pPr>
                            <w:r w:rsidRPr="00EF1EF6">
                              <w:rPr>
                                <w:rFonts w:ascii="Arial" w:hAnsi="Arial" w:cs="Arial"/>
                              </w:rPr>
                              <w:t xml:space="preserve">I recommend that the </w:t>
                            </w:r>
                            <w:r w:rsidRPr="00F94C92">
                              <w:rPr>
                                <w:rFonts w:ascii="Arial" w:hAnsi="Arial" w:cs="Arial"/>
                                <w:b/>
                              </w:rPr>
                              <w:t>grass area if fenced off</w:t>
                            </w:r>
                            <w:r w:rsidRPr="00EF1EF6">
                              <w:rPr>
                                <w:rFonts w:ascii="Arial" w:hAnsi="Arial" w:cs="Arial"/>
                              </w:rPr>
                              <w:t xml:space="preserve"> with 1.8 hooped top fencing with access control, allowing resident’s access but deterring casual intrusion. </w:t>
                            </w:r>
                          </w:p>
                          <w:p w14:paraId="03C528B4" w14:textId="36A09FCB" w:rsidR="000C20EE" w:rsidRPr="00EF1EF6" w:rsidRDefault="000C20EE" w:rsidP="00746805">
                            <w:pPr>
                              <w:rPr>
                                <w:rFonts w:ascii="Arial" w:hAnsi="Arial" w:cs="Arial"/>
                              </w:rPr>
                            </w:pPr>
                            <w:r w:rsidRPr="00F94C92">
                              <w:rPr>
                                <w:rFonts w:ascii="Arial" w:hAnsi="Arial" w:cs="Arial"/>
                                <w:b/>
                              </w:rPr>
                              <w:t xml:space="preserve">Defensive planting </w:t>
                            </w:r>
                            <w:r w:rsidRPr="00EF1EF6">
                              <w:rPr>
                                <w:rFonts w:ascii="Arial" w:hAnsi="Arial" w:cs="Arial"/>
                              </w:rPr>
                              <w:t>should also be introduced along the fence line to increase security. Defensive planting has academic research attributed to it in reducing crime (Armitage, R. (2018) Burglars take on crime prevention through environmental design: Reconsidering the relevance</w:t>
                            </w:r>
                            <w:r w:rsidR="000C0475" w:rsidRPr="00EF1EF6">
                              <w:rPr>
                                <w:rFonts w:ascii="Arial" w:hAnsi="Arial" w:cs="Arial"/>
                              </w:rPr>
                              <w:t xml:space="preserve"> from an offenders perspective. Security Journal, 31 (1) 286-304.</w:t>
                            </w:r>
                            <w:r w:rsidRPr="00EF1EF6">
                              <w:rPr>
                                <w:rFonts w:ascii="Arial" w:hAnsi="Arial" w:cs="Arial"/>
                              </w:rPr>
                              <w:t xml:space="preserve"> </w:t>
                            </w:r>
                          </w:p>
                          <w:p w14:paraId="5CEDC7F0" w14:textId="4CB005B3" w:rsidR="000C0475" w:rsidRPr="00EF1EF6" w:rsidRDefault="000C0475" w:rsidP="00746805">
                            <w:pPr>
                              <w:rPr>
                                <w:rFonts w:ascii="Arial" w:hAnsi="Arial" w:cs="Arial"/>
                              </w:rPr>
                            </w:pPr>
                            <w:r w:rsidRPr="00EF1EF6">
                              <w:rPr>
                                <w:rFonts w:ascii="Arial" w:hAnsi="Arial" w:cs="Arial"/>
                              </w:rPr>
                              <w:t xml:space="preserve">The grass area would </w:t>
                            </w:r>
                            <w:r w:rsidRPr="00F94C92">
                              <w:rPr>
                                <w:rFonts w:ascii="Arial" w:hAnsi="Arial" w:cs="Arial"/>
                                <w:b/>
                              </w:rPr>
                              <w:t xml:space="preserve">benefit from a Children’s Play area. </w:t>
                            </w:r>
                            <w:r w:rsidRPr="00EF1EF6">
                              <w:rPr>
                                <w:rFonts w:ascii="Arial" w:hAnsi="Arial" w:cs="Arial"/>
                              </w:rPr>
                              <w:t>This would give back the ownership to residents and deter illegal activity</w:t>
                            </w:r>
                            <w:r w:rsidR="007048D5" w:rsidRPr="00EF1EF6">
                              <w:rPr>
                                <w:rFonts w:ascii="Arial" w:hAnsi="Arial" w:cs="Arial"/>
                              </w:rPr>
                              <w:t>.</w:t>
                            </w:r>
                          </w:p>
                          <w:p w14:paraId="4C129741" w14:textId="11186CF9" w:rsidR="00746805" w:rsidRDefault="007048D5" w:rsidP="00746805">
                            <w:r w:rsidRPr="00EF1EF6">
                              <w:rPr>
                                <w:rFonts w:ascii="Arial" w:hAnsi="Arial" w:cs="Arial"/>
                              </w:rPr>
                              <w:t xml:space="preserve">The </w:t>
                            </w:r>
                            <w:r w:rsidRPr="00F94C92">
                              <w:rPr>
                                <w:rFonts w:ascii="Arial" w:hAnsi="Arial" w:cs="Arial"/>
                                <w:b/>
                              </w:rPr>
                              <w:t>alleyways should be gated</w:t>
                            </w:r>
                            <w:r w:rsidRPr="00EF1EF6">
                              <w:rPr>
                                <w:rFonts w:ascii="Arial" w:hAnsi="Arial" w:cs="Arial"/>
                              </w:rPr>
                              <w:t xml:space="preserve"> to restrict movement and deter offenders fro</w:t>
                            </w:r>
                            <w:r w:rsidR="00BA3677" w:rsidRPr="00EF1EF6">
                              <w:rPr>
                                <w:rFonts w:ascii="Arial" w:hAnsi="Arial" w:cs="Arial"/>
                              </w:rPr>
                              <w:t xml:space="preserve">m using this as an escape route (Clarke, R. (2005). Closing streets and alleys to reduce crime: Should you go down this road? Retrieved December 13th, 2019 from the Centre for Problem-Oriented Policing website: </w:t>
                            </w:r>
                            <w:hyperlink r:id="rId30" w:history="1">
                              <w:r w:rsidR="00681C26" w:rsidRPr="00EF1EF6">
                                <w:rPr>
                                  <w:rStyle w:val="Hyperlink"/>
                                  <w:rFonts w:ascii="Arial" w:hAnsi="Arial" w:cs="Arial"/>
                                </w:rPr>
                                <w:t>https://popcenter.asu.edu/content/closing-streets-and-alleys-reduce-crimex</w:t>
                              </w:r>
                            </w:hyperlink>
                            <w:r w:rsidR="00681C26" w:rsidRPr="00EF1EF6">
                              <w:rPr>
                                <w:rFonts w:ascii="Arial" w:hAnsi="Arial" w:cs="Arial"/>
                              </w:rPr>
                              <w:t xml:space="preserve"> </w:t>
                            </w:r>
                            <w:r w:rsidR="00C25C12" w:rsidRPr="00F94C92">
                              <w:rPr>
                                <w:rFonts w:ascii="Arial" w:hAnsi="Arial" w:cs="Arial"/>
                                <w:b/>
                              </w:rPr>
                              <w:t>Removal of the derelict wall</w:t>
                            </w:r>
                            <w:r w:rsidR="00EF1EF6">
                              <w:rPr>
                                <w:rFonts w:ascii="Arial" w:hAnsi="Arial" w:cs="Arial"/>
                              </w:rPr>
                              <w:t xml:space="preserve"> </w:t>
                            </w:r>
                            <w:r w:rsidR="000C20E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B6F6D9" id="Text Box 25" o:spid="_x0000_s1037" type="#_x0000_t202" style="position:absolute;margin-left:-47.25pt;margin-top:547.75pt;width:507pt;height:22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" filled="f" stroked="f">
                <v:textbox>
                  <w:txbxContent>
                    <w:p w14:paraId="412B1B54" w14:textId="0C49844B" w:rsidR="00272890" w:rsidRPr="00EF1EF6" w:rsidRDefault="000C20EE" w:rsidP="00746805">
                      <w:pPr>
                        <w:rPr>
                          <w:rFonts w:ascii="Arial" w:hAnsi="Arial" w:cs="Arial"/>
                        </w:rPr>
                      </w:pPr>
                      <w:r w:rsidRPr="00F94C92">
                        <w:rPr>
                          <w:rFonts w:ascii="Arial" w:hAnsi="Arial" w:cs="Arial"/>
                          <w:b/>
                        </w:rPr>
                        <w:t>Introduce CCTV to the area</w:t>
                      </w:r>
                      <w:r w:rsidRPr="00EF1EF6">
                        <w:rPr>
                          <w:rFonts w:ascii="Arial" w:hAnsi="Arial" w:cs="Arial"/>
                        </w:rPr>
                        <w:t xml:space="preserve"> </w:t>
                      </w:r>
                      <w:r w:rsidR="00272890" w:rsidRPr="00EF1EF6">
                        <w:rPr>
                          <w:rFonts w:ascii="Arial" w:hAnsi="Arial" w:cs="Arial"/>
                        </w:rPr>
                        <w:t>(Referenced in Introduction section)</w:t>
                      </w:r>
                    </w:p>
                    <w:p w14:paraId="21318979" w14:textId="24425012" w:rsidR="000C20EE" w:rsidRPr="00EF1EF6" w:rsidRDefault="00272890" w:rsidP="00746805">
                      <w:pPr>
                        <w:rPr>
                          <w:rFonts w:ascii="Arial" w:hAnsi="Arial" w:cs="Arial"/>
                        </w:rPr>
                      </w:pPr>
                      <w:r w:rsidRPr="00F94C92">
                        <w:rPr>
                          <w:rFonts w:ascii="Arial" w:hAnsi="Arial" w:cs="Arial"/>
                          <w:b/>
                        </w:rPr>
                        <w:t>Introduce</w:t>
                      </w:r>
                      <w:r w:rsidR="000C20EE" w:rsidRPr="00F94C92">
                        <w:rPr>
                          <w:rFonts w:ascii="Arial" w:hAnsi="Arial" w:cs="Arial"/>
                          <w:b/>
                        </w:rPr>
                        <w:t xml:space="preserve"> LED lighting that compliments CCTV</w:t>
                      </w:r>
                      <w:r w:rsidR="000C20EE" w:rsidRPr="00EF1EF6">
                        <w:rPr>
                          <w:rFonts w:ascii="Arial" w:hAnsi="Arial" w:cs="Arial"/>
                        </w:rPr>
                        <w:t>.</w:t>
                      </w:r>
                      <w:r w:rsidRPr="00EF1EF6">
                        <w:rPr>
                          <w:rFonts w:ascii="Arial" w:hAnsi="Arial" w:cs="Arial"/>
                        </w:rPr>
                        <w:t xml:space="preserve"> (Referenced in Introduction section)</w:t>
                      </w:r>
                    </w:p>
                    <w:p w14:paraId="040B0CA5" w14:textId="77777777" w:rsidR="000C20EE" w:rsidRPr="00EF1EF6" w:rsidRDefault="000C20EE" w:rsidP="00746805">
                      <w:pPr>
                        <w:rPr>
                          <w:rFonts w:ascii="Arial" w:hAnsi="Arial" w:cs="Arial"/>
                        </w:rPr>
                      </w:pPr>
                      <w:r w:rsidRPr="00EF1EF6">
                        <w:rPr>
                          <w:rFonts w:ascii="Arial" w:hAnsi="Arial" w:cs="Arial"/>
                        </w:rPr>
                        <w:t xml:space="preserve">I recommend that the </w:t>
                      </w:r>
                      <w:r w:rsidRPr="00F94C92">
                        <w:rPr>
                          <w:rFonts w:ascii="Arial" w:hAnsi="Arial" w:cs="Arial"/>
                          <w:b/>
                        </w:rPr>
                        <w:t>grass area if fenced off</w:t>
                      </w:r>
                      <w:r w:rsidRPr="00EF1EF6">
                        <w:rPr>
                          <w:rFonts w:ascii="Arial" w:hAnsi="Arial" w:cs="Arial"/>
                        </w:rPr>
                        <w:t xml:space="preserve"> with 1.8 hooped top fencing with access control, allowing resident’s access but deterring casual intrusion. </w:t>
                      </w:r>
                    </w:p>
                    <w:p w14:paraId="03C528B4" w14:textId="36A09FCB" w:rsidR="000C20EE" w:rsidRPr="00EF1EF6" w:rsidRDefault="000C20EE" w:rsidP="00746805">
                      <w:pPr>
                        <w:rPr>
                          <w:rFonts w:ascii="Arial" w:hAnsi="Arial" w:cs="Arial"/>
                        </w:rPr>
                      </w:pPr>
                      <w:r w:rsidRPr="00F94C92">
                        <w:rPr>
                          <w:rFonts w:ascii="Arial" w:hAnsi="Arial" w:cs="Arial"/>
                          <w:b/>
                        </w:rPr>
                        <w:t xml:space="preserve">Defensive planting </w:t>
                      </w:r>
                      <w:r w:rsidRPr="00EF1EF6">
                        <w:rPr>
                          <w:rFonts w:ascii="Arial" w:hAnsi="Arial" w:cs="Arial"/>
                        </w:rPr>
                        <w:t>should also be introduced along the fence line to increase security. Defensive planting has academic research attributed to it in reducing crime (Armitage, R. (2018) Burglars take on crime prevention through environmental design: Reconsidering the relevance</w:t>
                      </w:r>
                      <w:r w:rsidR="000C0475" w:rsidRPr="00EF1EF6">
                        <w:rPr>
                          <w:rFonts w:ascii="Arial" w:hAnsi="Arial" w:cs="Arial"/>
                        </w:rPr>
                        <w:t xml:space="preserve"> from an offenders perspective. Security Journal, 31 (1) 286-304.</w:t>
                      </w:r>
                      <w:r w:rsidRPr="00EF1EF6">
                        <w:rPr>
                          <w:rFonts w:ascii="Arial" w:hAnsi="Arial" w:cs="Arial"/>
                        </w:rPr>
                        <w:t xml:space="preserve"> </w:t>
                      </w:r>
                    </w:p>
                    <w:p w14:paraId="5CEDC7F0" w14:textId="4CB005B3" w:rsidR="000C0475" w:rsidRPr="00EF1EF6" w:rsidRDefault="000C0475" w:rsidP="00746805">
                      <w:pPr>
                        <w:rPr>
                          <w:rFonts w:ascii="Arial" w:hAnsi="Arial" w:cs="Arial"/>
                        </w:rPr>
                      </w:pPr>
                      <w:r w:rsidRPr="00EF1EF6">
                        <w:rPr>
                          <w:rFonts w:ascii="Arial" w:hAnsi="Arial" w:cs="Arial"/>
                        </w:rPr>
                        <w:t xml:space="preserve">The grass area would </w:t>
                      </w:r>
                      <w:r w:rsidRPr="00F94C92">
                        <w:rPr>
                          <w:rFonts w:ascii="Arial" w:hAnsi="Arial" w:cs="Arial"/>
                          <w:b/>
                        </w:rPr>
                        <w:t xml:space="preserve">benefit from a Children’s Play area. </w:t>
                      </w:r>
                      <w:r w:rsidRPr="00EF1EF6">
                        <w:rPr>
                          <w:rFonts w:ascii="Arial" w:hAnsi="Arial" w:cs="Arial"/>
                        </w:rPr>
                        <w:t>This would give back the ownership to residents and deter illegal activity</w:t>
                      </w:r>
                      <w:r w:rsidR="007048D5" w:rsidRPr="00EF1EF6">
                        <w:rPr>
                          <w:rFonts w:ascii="Arial" w:hAnsi="Arial" w:cs="Arial"/>
                        </w:rPr>
                        <w:t>.</w:t>
                      </w:r>
                    </w:p>
                    <w:p w14:paraId="4C129741" w14:textId="11186CF9" w:rsidR="00746805" w:rsidRDefault="007048D5" w:rsidP="00746805">
                      <w:r w:rsidRPr="00EF1EF6">
                        <w:rPr>
                          <w:rFonts w:ascii="Arial" w:hAnsi="Arial" w:cs="Arial"/>
                        </w:rPr>
                        <w:t xml:space="preserve">The </w:t>
                      </w:r>
                      <w:r w:rsidRPr="00F94C92">
                        <w:rPr>
                          <w:rFonts w:ascii="Arial" w:hAnsi="Arial" w:cs="Arial"/>
                          <w:b/>
                        </w:rPr>
                        <w:t>alleyways should be gated</w:t>
                      </w:r>
                      <w:r w:rsidRPr="00EF1EF6">
                        <w:rPr>
                          <w:rFonts w:ascii="Arial" w:hAnsi="Arial" w:cs="Arial"/>
                        </w:rPr>
                        <w:t xml:space="preserve"> to restrict movement and deter offenders fro</w:t>
                      </w:r>
                      <w:r w:rsidR="00BA3677" w:rsidRPr="00EF1EF6">
                        <w:rPr>
                          <w:rFonts w:ascii="Arial" w:hAnsi="Arial" w:cs="Arial"/>
                        </w:rPr>
                        <w:t xml:space="preserve">m using this as an escape route (Clarke, R. (2005). Closing streets and alleys to reduce crime: Should you go down this road? Retrieved December 13th, 2019 from the Centre for Problem-Oriented Policing website: </w:t>
                      </w:r>
                      <w:hyperlink r:id="rId31" w:history="1">
                        <w:r w:rsidR="00681C26" w:rsidRPr="00EF1EF6">
                          <w:rPr>
                            <w:rStyle w:val="Hyperlink"/>
                            <w:rFonts w:ascii="Arial" w:hAnsi="Arial" w:cs="Arial"/>
                          </w:rPr>
                          <w:t>https://popcenter.asu.edu/content/closing-streets-and-alleys-reduce-crimex</w:t>
                        </w:r>
                      </w:hyperlink>
                      <w:r w:rsidR="00681C26" w:rsidRPr="00EF1EF6">
                        <w:rPr>
                          <w:rFonts w:ascii="Arial" w:hAnsi="Arial" w:cs="Arial"/>
                        </w:rPr>
                        <w:t xml:space="preserve"> </w:t>
                      </w:r>
                      <w:r w:rsidR="00C25C12" w:rsidRPr="00F94C92">
                        <w:rPr>
                          <w:rFonts w:ascii="Arial" w:hAnsi="Arial" w:cs="Arial"/>
                          <w:b/>
                        </w:rPr>
                        <w:t>Removal of the derelict wall</w:t>
                      </w:r>
                      <w:r w:rsidR="00EF1EF6">
                        <w:rPr>
                          <w:rFonts w:ascii="Arial" w:hAnsi="Arial" w:cs="Arial"/>
                        </w:rPr>
                        <w:t xml:space="preserve"> </w:t>
                      </w:r>
                      <w:r w:rsidR="000C20EE">
                        <w:t xml:space="preserve"> </w:t>
                      </w:r>
                    </w:p>
                  </w:txbxContent>
                </v:textbox>
                <w10:wrap type="square"/>
              </v:shape>
            </w:pict>
          </mc:Fallback>
        </mc:AlternateContent>
      </w:r>
      <w:r w:rsidR="00CF6BA5">
        <w:rPr>
          <w:noProof/>
          <w:lang w:eastAsia="en-GB"/>
        </w:rPr>
        <w:drawing>
          <wp:anchor distT="0" distB="0" distL="114300" distR="114300" simplePos="0" relativeHeight="251667456" behindDoc="1" locked="1" layoutInCell="1" allowOverlap="1" wp14:anchorId="31968AF1" wp14:editId="775D14F7">
            <wp:simplePos x="0" y="0"/>
            <wp:positionH relativeFrom="column">
              <wp:posOffset>-1160145</wp:posOffset>
            </wp:positionH>
            <wp:positionV relativeFrom="page">
              <wp:posOffset>-211</wp:posOffset>
            </wp:positionV>
            <wp:extent cx="7562215" cy="107016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32">
                      <a:extLst>
                        <a:ext uri="{28A0092B-C50C-407E-A947-70E740481C1C}">
                          <a14:useLocalDpi xmlns:a14="http://schemas.microsoft.com/office/drawing/2010/main" val="0"/>
                        </a:ext>
                      </a:extLst>
                    </a:blip>
                    <a:stretch>
                      <a:fillRect/>
                    </a:stretch>
                  </pic:blipFill>
                  <pic:spPr>
                    <a:xfrm>
                      <a:off x="0" y="0"/>
                      <a:ext cx="7562215" cy="10701655"/>
                    </a:xfrm>
                    <a:prstGeom prst="rect">
                      <a:avLst/>
                    </a:prstGeom>
                  </pic:spPr>
                </pic:pic>
              </a:graphicData>
            </a:graphic>
            <wp14:sizeRelH relativeFrom="page">
              <wp14:pctWidth>0</wp14:pctWidth>
            </wp14:sizeRelH>
            <wp14:sizeRelV relativeFrom="page">
              <wp14:pctHeight>0</wp14:pctHeight>
            </wp14:sizeRelV>
          </wp:anchor>
        </w:drawing>
      </w:r>
      <w:r w:rsidR="00CF6BA5">
        <w:br w:type="page"/>
      </w:r>
    </w:p>
    <w:p w14:paraId="3E20A1F8" w14:textId="03D8F696" w:rsidR="00CF6BA5" w:rsidRDefault="00BE1519">
      <w:r>
        <w:rPr>
          <w:noProof/>
          <w:lang w:eastAsia="en-GB"/>
        </w:rPr>
        <mc:AlternateContent>
          <mc:Choice Requires="wps">
            <w:drawing>
              <wp:anchor distT="0" distB="0" distL="114300" distR="114300" simplePos="0" relativeHeight="251691008" behindDoc="0" locked="0" layoutInCell="1" allowOverlap="1" wp14:anchorId="41AD3E76" wp14:editId="0D9AE1DF">
                <wp:simplePos x="0" y="0"/>
                <wp:positionH relativeFrom="column">
                  <wp:posOffset>-590550</wp:posOffset>
                </wp:positionH>
                <wp:positionV relativeFrom="paragraph">
                  <wp:posOffset>6975475</wp:posOffset>
                </wp:positionV>
                <wp:extent cx="6438900" cy="2794000"/>
                <wp:effectExtent l="0" t="0" r="0" b="6350"/>
                <wp:wrapSquare wrapText="bothSides"/>
                <wp:docPr id="27" name="Text Box 27"/>
                <wp:cNvGraphicFramePr/>
                <a:graphic xmlns:a="http://schemas.openxmlformats.org/drawingml/2006/main">
                  <a:graphicData uri="http://schemas.microsoft.com/office/word/2010/wordprocessingShape">
                    <wps:wsp>
                      <wps:cNvSpPr txBox="1"/>
                      <wps:spPr>
                        <a:xfrm>
                          <a:off x="0" y="0"/>
                          <a:ext cx="6438900" cy="27940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B3697A" w14:textId="1E3C03BF" w:rsidR="00746805" w:rsidRPr="00EF1EF6" w:rsidRDefault="00BE1519" w:rsidP="00746805">
                            <w:pPr>
                              <w:rPr>
                                <w:rFonts w:ascii="Arial" w:hAnsi="Arial" w:cs="Arial"/>
                              </w:rPr>
                            </w:pPr>
                            <w:r w:rsidRPr="00EF1EF6">
                              <w:rPr>
                                <w:rFonts w:ascii="Arial" w:hAnsi="Arial" w:cs="Arial"/>
                              </w:rPr>
                              <w:t xml:space="preserve">Consider the </w:t>
                            </w:r>
                            <w:r w:rsidRPr="00F94C92">
                              <w:rPr>
                                <w:rFonts w:ascii="Arial" w:hAnsi="Arial" w:cs="Arial"/>
                                <w:b/>
                              </w:rPr>
                              <w:t>removal of the telephone kiosk</w:t>
                            </w:r>
                            <w:r w:rsidRPr="00EF1EF6">
                              <w:rPr>
                                <w:rFonts w:ascii="Arial" w:hAnsi="Arial" w:cs="Arial"/>
                              </w:rPr>
                              <w:t xml:space="preserve"> to reduce any inappropriate use of drug dealing.</w:t>
                            </w:r>
                          </w:p>
                          <w:p w14:paraId="0BA9984E" w14:textId="77777777" w:rsidR="00BA3677" w:rsidRPr="00EF1EF6" w:rsidRDefault="00BA3677" w:rsidP="00746805">
                            <w:pPr>
                              <w:rPr>
                                <w:rFonts w:ascii="Arial" w:hAnsi="Arial" w:cs="Arial"/>
                              </w:rPr>
                            </w:pPr>
                          </w:p>
                          <w:p w14:paraId="1F06811B" w14:textId="468EF732" w:rsidR="00272890" w:rsidRPr="00EF1EF6" w:rsidRDefault="00BE1519" w:rsidP="00746805">
                            <w:pPr>
                              <w:rPr>
                                <w:rFonts w:ascii="Arial" w:hAnsi="Arial" w:cs="Arial"/>
                              </w:rPr>
                            </w:pPr>
                            <w:r w:rsidRPr="00F94C92">
                              <w:rPr>
                                <w:rFonts w:ascii="Arial" w:hAnsi="Arial" w:cs="Arial"/>
                                <w:b/>
                              </w:rPr>
                              <w:t>Install CCTV</w:t>
                            </w:r>
                            <w:r w:rsidR="00272890" w:rsidRPr="00EF1EF6">
                              <w:rPr>
                                <w:rFonts w:ascii="Arial" w:hAnsi="Arial" w:cs="Arial"/>
                              </w:rPr>
                              <w:t xml:space="preserve"> (Referenced in Introduction section)</w:t>
                            </w:r>
                          </w:p>
                          <w:p w14:paraId="04449E70" w14:textId="77777777" w:rsidR="00BA3677" w:rsidRPr="00EF1EF6" w:rsidRDefault="00BA3677" w:rsidP="00746805">
                            <w:pPr>
                              <w:rPr>
                                <w:rFonts w:ascii="Arial" w:hAnsi="Arial" w:cs="Arial"/>
                              </w:rPr>
                            </w:pPr>
                          </w:p>
                          <w:p w14:paraId="68BCBAE3" w14:textId="6B12A6B2" w:rsidR="00BE1519" w:rsidRPr="00EF1EF6" w:rsidRDefault="00272890" w:rsidP="00746805">
                            <w:pPr>
                              <w:rPr>
                                <w:rFonts w:ascii="Arial" w:hAnsi="Arial" w:cs="Arial"/>
                              </w:rPr>
                            </w:pPr>
                            <w:r w:rsidRPr="00F94C92">
                              <w:rPr>
                                <w:rFonts w:ascii="Arial" w:hAnsi="Arial" w:cs="Arial"/>
                                <w:b/>
                              </w:rPr>
                              <w:t xml:space="preserve">Install </w:t>
                            </w:r>
                            <w:r w:rsidR="00BE1519" w:rsidRPr="00F94C92">
                              <w:rPr>
                                <w:rFonts w:ascii="Arial" w:hAnsi="Arial" w:cs="Arial"/>
                                <w:b/>
                              </w:rPr>
                              <w:t>LED</w:t>
                            </w:r>
                            <w:r w:rsidR="00BE1519" w:rsidRPr="00EF1EF6">
                              <w:rPr>
                                <w:rFonts w:ascii="Arial" w:hAnsi="Arial" w:cs="Arial"/>
                              </w:rPr>
                              <w:t xml:space="preserve"> lighting</w:t>
                            </w:r>
                            <w:r w:rsidR="00581A38" w:rsidRPr="00EF1EF6">
                              <w:rPr>
                                <w:rFonts w:ascii="Arial" w:hAnsi="Arial" w:cs="Arial"/>
                              </w:rPr>
                              <w:t xml:space="preserve"> that conforms to BS5489 </w:t>
                            </w:r>
                            <w:r w:rsidR="00BE1519" w:rsidRPr="00EF1EF6">
                              <w:rPr>
                                <w:rFonts w:ascii="Arial" w:hAnsi="Arial" w:cs="Arial"/>
                              </w:rPr>
                              <w:t>.</w:t>
                            </w:r>
                            <w:r w:rsidRPr="00EF1EF6">
                              <w:rPr>
                                <w:rFonts w:ascii="Arial" w:hAnsi="Arial" w:cs="Arial"/>
                              </w:rPr>
                              <w:t xml:space="preserve"> (Referenced in Introduction section)</w:t>
                            </w:r>
                          </w:p>
                          <w:p w14:paraId="577EE7B5" w14:textId="77777777" w:rsidR="00BA3677" w:rsidRPr="00EF1EF6" w:rsidRDefault="00BA3677" w:rsidP="00746805">
                            <w:pPr>
                              <w:rPr>
                                <w:rFonts w:ascii="Arial" w:hAnsi="Arial" w:cs="Arial"/>
                              </w:rPr>
                            </w:pPr>
                          </w:p>
                          <w:p w14:paraId="59A70405" w14:textId="65F8D9F7" w:rsidR="008D43C7" w:rsidRPr="00EF1EF6" w:rsidRDefault="008D43C7" w:rsidP="00746805">
                            <w:pPr>
                              <w:rPr>
                                <w:rFonts w:ascii="Arial" w:hAnsi="Arial" w:cs="Arial"/>
                              </w:rPr>
                            </w:pPr>
                            <w:r w:rsidRPr="00F94C92">
                              <w:rPr>
                                <w:rFonts w:ascii="Arial" w:hAnsi="Arial" w:cs="Arial"/>
                                <w:b/>
                              </w:rPr>
                              <w:t>Replace existing alley gate</w:t>
                            </w:r>
                            <w:r w:rsidRPr="00EF1EF6">
                              <w:rPr>
                                <w:rFonts w:ascii="Arial" w:hAnsi="Arial" w:cs="Arial"/>
                              </w:rPr>
                              <w:t xml:space="preserve"> with one that is 1.8m of weldmesh construction. This gate will need to benefit from </w:t>
                            </w:r>
                            <w:r w:rsidR="00184A72" w:rsidRPr="00EF1EF6">
                              <w:rPr>
                                <w:rFonts w:ascii="Arial" w:hAnsi="Arial" w:cs="Arial"/>
                              </w:rPr>
                              <w:t xml:space="preserve">access control, so that residents can gain access to the alleyway. This will prevent sex workers taking their clients to this area and restrict permeability and provide added security to the rear of the houses located on Vauxhall </w:t>
                            </w:r>
                            <w:r w:rsidR="00E40EDF" w:rsidRPr="00EF1EF6">
                              <w:rPr>
                                <w:rFonts w:ascii="Arial" w:hAnsi="Arial" w:cs="Arial"/>
                              </w:rPr>
                              <w:t>Street</w:t>
                            </w:r>
                            <w:r w:rsidR="00184A72" w:rsidRPr="00EF1EF6">
                              <w:rPr>
                                <w:rFonts w:ascii="Arial" w:hAnsi="Arial" w:cs="Arial"/>
                              </w:rPr>
                              <w:t xml:space="preserve"> as well as those in Sparbook Street.</w:t>
                            </w:r>
                            <w:r w:rsidRPr="00EF1EF6">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AD3E76" id="Text Box 27" o:spid="_x0000_s1038" type="#_x0000_t202" style="position:absolute;margin-left:-46.5pt;margin-top:549.25pt;width:507pt;height:220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uwrwIAAK4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" filled="f" stroked="f">
                <v:textbox>
                  <w:txbxContent>
                    <w:p w14:paraId="6EB3697A" w14:textId="1E3C03BF" w:rsidR="00746805" w:rsidRPr="00EF1EF6" w:rsidRDefault="00BE1519" w:rsidP="00746805">
                      <w:pPr>
                        <w:rPr>
                          <w:rFonts w:ascii="Arial" w:hAnsi="Arial" w:cs="Arial"/>
                        </w:rPr>
                      </w:pPr>
                      <w:r w:rsidRPr="00EF1EF6">
                        <w:rPr>
                          <w:rFonts w:ascii="Arial" w:hAnsi="Arial" w:cs="Arial"/>
                        </w:rPr>
                        <w:t xml:space="preserve">Consider the </w:t>
                      </w:r>
                      <w:r w:rsidRPr="00F94C92">
                        <w:rPr>
                          <w:rFonts w:ascii="Arial" w:hAnsi="Arial" w:cs="Arial"/>
                          <w:b/>
                        </w:rPr>
                        <w:t>removal of the telephone kiosk</w:t>
                      </w:r>
                      <w:r w:rsidRPr="00EF1EF6">
                        <w:rPr>
                          <w:rFonts w:ascii="Arial" w:hAnsi="Arial" w:cs="Arial"/>
                        </w:rPr>
                        <w:t xml:space="preserve"> to reduce any inappropriate use of drug dealing.</w:t>
                      </w:r>
                    </w:p>
                    <w:p w14:paraId="0BA9984E" w14:textId="77777777" w:rsidR="00BA3677" w:rsidRPr="00EF1EF6" w:rsidRDefault="00BA3677" w:rsidP="00746805">
                      <w:pPr>
                        <w:rPr>
                          <w:rFonts w:ascii="Arial" w:hAnsi="Arial" w:cs="Arial"/>
                        </w:rPr>
                      </w:pPr>
                    </w:p>
                    <w:p w14:paraId="1F06811B" w14:textId="468EF732" w:rsidR="00272890" w:rsidRPr="00EF1EF6" w:rsidRDefault="00BE1519" w:rsidP="00746805">
                      <w:pPr>
                        <w:rPr>
                          <w:rFonts w:ascii="Arial" w:hAnsi="Arial" w:cs="Arial"/>
                        </w:rPr>
                      </w:pPr>
                      <w:r w:rsidRPr="00F94C92">
                        <w:rPr>
                          <w:rFonts w:ascii="Arial" w:hAnsi="Arial" w:cs="Arial"/>
                          <w:b/>
                        </w:rPr>
                        <w:t>Install CCTV</w:t>
                      </w:r>
                      <w:r w:rsidR="00272890" w:rsidRPr="00EF1EF6">
                        <w:rPr>
                          <w:rFonts w:ascii="Arial" w:hAnsi="Arial" w:cs="Arial"/>
                        </w:rPr>
                        <w:t xml:space="preserve"> (Referenced in Introduction section)</w:t>
                      </w:r>
                    </w:p>
                    <w:p w14:paraId="04449E70" w14:textId="77777777" w:rsidR="00BA3677" w:rsidRPr="00EF1EF6" w:rsidRDefault="00BA3677" w:rsidP="00746805">
                      <w:pPr>
                        <w:rPr>
                          <w:rFonts w:ascii="Arial" w:hAnsi="Arial" w:cs="Arial"/>
                        </w:rPr>
                      </w:pPr>
                    </w:p>
                    <w:p w14:paraId="68BCBAE3" w14:textId="6B12A6B2" w:rsidR="00BE1519" w:rsidRPr="00EF1EF6" w:rsidRDefault="00272890" w:rsidP="00746805">
                      <w:pPr>
                        <w:rPr>
                          <w:rFonts w:ascii="Arial" w:hAnsi="Arial" w:cs="Arial"/>
                        </w:rPr>
                      </w:pPr>
                      <w:r w:rsidRPr="00F94C92">
                        <w:rPr>
                          <w:rFonts w:ascii="Arial" w:hAnsi="Arial" w:cs="Arial"/>
                          <w:b/>
                        </w:rPr>
                        <w:t xml:space="preserve">Install </w:t>
                      </w:r>
                      <w:r w:rsidR="00BE1519" w:rsidRPr="00F94C92">
                        <w:rPr>
                          <w:rFonts w:ascii="Arial" w:hAnsi="Arial" w:cs="Arial"/>
                          <w:b/>
                        </w:rPr>
                        <w:t>LED</w:t>
                      </w:r>
                      <w:r w:rsidR="00BE1519" w:rsidRPr="00EF1EF6">
                        <w:rPr>
                          <w:rFonts w:ascii="Arial" w:hAnsi="Arial" w:cs="Arial"/>
                        </w:rPr>
                        <w:t xml:space="preserve"> lighting</w:t>
                      </w:r>
                      <w:r w:rsidR="00581A38" w:rsidRPr="00EF1EF6">
                        <w:rPr>
                          <w:rFonts w:ascii="Arial" w:hAnsi="Arial" w:cs="Arial"/>
                        </w:rPr>
                        <w:t xml:space="preserve"> that conforms to BS5489 </w:t>
                      </w:r>
                      <w:r w:rsidR="00BE1519" w:rsidRPr="00EF1EF6">
                        <w:rPr>
                          <w:rFonts w:ascii="Arial" w:hAnsi="Arial" w:cs="Arial"/>
                        </w:rPr>
                        <w:t>.</w:t>
                      </w:r>
                      <w:r w:rsidRPr="00EF1EF6">
                        <w:rPr>
                          <w:rFonts w:ascii="Arial" w:hAnsi="Arial" w:cs="Arial"/>
                        </w:rPr>
                        <w:t xml:space="preserve"> (Referenced in Introduction section)</w:t>
                      </w:r>
                    </w:p>
                    <w:p w14:paraId="577EE7B5" w14:textId="77777777" w:rsidR="00BA3677" w:rsidRPr="00EF1EF6" w:rsidRDefault="00BA3677" w:rsidP="00746805">
                      <w:pPr>
                        <w:rPr>
                          <w:rFonts w:ascii="Arial" w:hAnsi="Arial" w:cs="Arial"/>
                        </w:rPr>
                      </w:pPr>
                    </w:p>
                    <w:p w14:paraId="59A70405" w14:textId="65F8D9F7" w:rsidR="008D43C7" w:rsidRPr="00EF1EF6" w:rsidRDefault="008D43C7" w:rsidP="00746805">
                      <w:pPr>
                        <w:rPr>
                          <w:rFonts w:ascii="Arial" w:hAnsi="Arial" w:cs="Arial"/>
                        </w:rPr>
                      </w:pPr>
                      <w:r w:rsidRPr="00F94C92">
                        <w:rPr>
                          <w:rFonts w:ascii="Arial" w:hAnsi="Arial" w:cs="Arial"/>
                          <w:b/>
                        </w:rPr>
                        <w:t>Replace existing alley gate</w:t>
                      </w:r>
                      <w:r w:rsidRPr="00EF1EF6">
                        <w:rPr>
                          <w:rFonts w:ascii="Arial" w:hAnsi="Arial" w:cs="Arial"/>
                        </w:rPr>
                        <w:t xml:space="preserve"> with one that is 1.8m of weldmesh construction. This gate will need to benefit from </w:t>
                      </w:r>
                      <w:r w:rsidR="00184A72" w:rsidRPr="00EF1EF6">
                        <w:rPr>
                          <w:rFonts w:ascii="Arial" w:hAnsi="Arial" w:cs="Arial"/>
                        </w:rPr>
                        <w:t xml:space="preserve">access control, so that residents can gain access to the alleyway. This will prevent sex workers taking their clients to this area and restrict permeability and provide added security to the rear of the houses located on Vauxhall </w:t>
                      </w:r>
                      <w:r w:rsidR="00E40EDF" w:rsidRPr="00EF1EF6">
                        <w:rPr>
                          <w:rFonts w:ascii="Arial" w:hAnsi="Arial" w:cs="Arial"/>
                        </w:rPr>
                        <w:t>Street</w:t>
                      </w:r>
                      <w:r w:rsidR="00184A72" w:rsidRPr="00EF1EF6">
                        <w:rPr>
                          <w:rFonts w:ascii="Arial" w:hAnsi="Arial" w:cs="Arial"/>
                        </w:rPr>
                        <w:t xml:space="preserve"> as well as those in </w:t>
                      </w:r>
                      <w:proofErr w:type="spellStart"/>
                      <w:r w:rsidR="00184A72" w:rsidRPr="00EF1EF6">
                        <w:rPr>
                          <w:rFonts w:ascii="Arial" w:hAnsi="Arial" w:cs="Arial"/>
                        </w:rPr>
                        <w:t>Sparbook</w:t>
                      </w:r>
                      <w:proofErr w:type="spellEnd"/>
                      <w:r w:rsidR="00184A72" w:rsidRPr="00EF1EF6">
                        <w:rPr>
                          <w:rFonts w:ascii="Arial" w:hAnsi="Arial" w:cs="Arial"/>
                        </w:rPr>
                        <w:t xml:space="preserve"> Street.</w:t>
                      </w:r>
                      <w:r w:rsidRPr="00EF1EF6">
                        <w:rPr>
                          <w:rFonts w:ascii="Arial" w:hAnsi="Arial" w:cs="Arial"/>
                        </w:rPr>
                        <w:t xml:space="preserve"> </w:t>
                      </w:r>
                    </w:p>
                  </w:txbxContent>
                </v:textbox>
                <w10:wrap type="square"/>
              </v:shape>
            </w:pict>
          </mc:Fallback>
        </mc:AlternateContent>
      </w:r>
      <w:r w:rsidR="00746805">
        <w:rPr>
          <w:noProof/>
          <w:lang w:eastAsia="en-GB"/>
        </w:rPr>
        <mc:AlternateContent>
          <mc:Choice Requires="wps">
            <w:drawing>
              <wp:anchor distT="0" distB="0" distL="114300" distR="114300" simplePos="0" relativeHeight="251689984" behindDoc="0" locked="0" layoutInCell="1" allowOverlap="1" wp14:anchorId="48FA4AA1" wp14:editId="35789B1B">
                <wp:simplePos x="0" y="0"/>
                <wp:positionH relativeFrom="column">
                  <wp:posOffset>-586105</wp:posOffset>
                </wp:positionH>
                <wp:positionV relativeFrom="paragraph">
                  <wp:posOffset>1519555</wp:posOffset>
                </wp:positionV>
                <wp:extent cx="6438900" cy="4592955"/>
                <wp:effectExtent l="0" t="0" r="0" b="4445"/>
                <wp:wrapSquare wrapText="bothSides"/>
                <wp:docPr id="26" name="Text Box 26"/>
                <wp:cNvGraphicFramePr/>
                <a:graphic xmlns:a="http://schemas.openxmlformats.org/drawingml/2006/main">
                  <a:graphicData uri="http://schemas.microsoft.com/office/word/2010/wordprocessingShape">
                    <wps:wsp>
                      <wps:cNvSpPr txBox="1"/>
                      <wps:spPr>
                        <a:xfrm>
                          <a:off x="0" y="0"/>
                          <a:ext cx="6438900" cy="45929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4036B" w14:textId="77777777" w:rsidR="001142A3" w:rsidRPr="00EF1EF6" w:rsidRDefault="001142A3" w:rsidP="00746805">
                            <w:pPr>
                              <w:rPr>
                                <w:rFonts w:ascii="Arial" w:hAnsi="Arial" w:cs="Arial"/>
                                <w:b/>
                              </w:rPr>
                            </w:pPr>
                            <w:r w:rsidRPr="00EF1EF6">
                              <w:rPr>
                                <w:rFonts w:ascii="Arial" w:hAnsi="Arial" w:cs="Arial"/>
                                <w:b/>
                              </w:rPr>
                              <w:t>Victoria Street</w:t>
                            </w:r>
                          </w:p>
                          <w:p w14:paraId="548E5343" w14:textId="17E07B14" w:rsidR="001142A3" w:rsidRPr="00EF1EF6" w:rsidRDefault="001142A3" w:rsidP="00746805">
                            <w:pPr>
                              <w:rPr>
                                <w:rFonts w:ascii="Arial" w:hAnsi="Arial" w:cs="Arial"/>
                              </w:rPr>
                            </w:pPr>
                            <w:r w:rsidRPr="00EF1EF6">
                              <w:rPr>
                                <w:rFonts w:ascii="Arial" w:hAnsi="Arial" w:cs="Arial"/>
                              </w:rPr>
                              <w:t xml:space="preserve"> Off Victoria street is an alley way and a telephone kiosk. This alleyway sees much human activity as it provides a route from the Citizen Housing Tower Blocks. This is a hot spot for drug dealing which often allows for offenders to move to Hillfields square very quickly. This is also a gap where CCTV is not in operation.</w:t>
                            </w:r>
                          </w:p>
                          <w:p w14:paraId="69471FF3" w14:textId="77777777" w:rsidR="008D43C7" w:rsidRPr="00EF1EF6" w:rsidRDefault="008D43C7" w:rsidP="00746805">
                            <w:pPr>
                              <w:rPr>
                                <w:rFonts w:ascii="Arial" w:hAnsi="Arial" w:cs="Arial"/>
                              </w:rPr>
                            </w:pPr>
                          </w:p>
                          <w:p w14:paraId="68A19C9E" w14:textId="1B025675" w:rsidR="008D43C7" w:rsidRPr="00EF1EF6" w:rsidRDefault="008D43C7" w:rsidP="00746805">
                            <w:pPr>
                              <w:rPr>
                                <w:rFonts w:ascii="Arial" w:hAnsi="Arial" w:cs="Arial"/>
                                <w:b/>
                              </w:rPr>
                            </w:pPr>
                            <w:r w:rsidRPr="00EF1EF6">
                              <w:rPr>
                                <w:rFonts w:ascii="Arial" w:hAnsi="Arial" w:cs="Arial"/>
                                <w:b/>
                              </w:rPr>
                              <w:t>Sparkbook Street</w:t>
                            </w:r>
                          </w:p>
                          <w:p w14:paraId="43BB800D" w14:textId="24504821" w:rsidR="008D43C7" w:rsidRPr="00EF1EF6" w:rsidRDefault="008D43C7" w:rsidP="00746805">
                            <w:pPr>
                              <w:rPr>
                                <w:rFonts w:ascii="Arial" w:hAnsi="Arial" w:cs="Arial"/>
                              </w:rPr>
                            </w:pPr>
                            <w:r w:rsidRPr="00EF1EF6">
                              <w:rPr>
                                <w:rFonts w:ascii="Arial" w:hAnsi="Arial" w:cs="Arial"/>
                              </w:rPr>
                              <w:t>Alongside number 14 runs an alley way which provides access to the rear gardens on Vauxhall Street. This alleyway is gated by an insecure gate. The gate is not to standard as sex workers frequent this alleyway with their clients. This area has been the scene of two attacks on sex workers.  The alleyway is poorly lit and does not benefit from CCTV.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FA4AA1" id="Text Box 26" o:spid="_x0000_s1039" type="#_x0000_t202" style="position:absolute;margin-left:-46.15pt;margin-top:119.65pt;width:507pt;height:361.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" filled="f" stroked="f">
                <v:textbox>
                  <w:txbxContent>
                    <w:p w14:paraId="0B84036B" w14:textId="77777777" w:rsidR="001142A3" w:rsidRPr="00EF1EF6" w:rsidRDefault="001142A3" w:rsidP="00746805">
                      <w:pPr>
                        <w:rPr>
                          <w:rFonts w:ascii="Arial" w:hAnsi="Arial" w:cs="Arial"/>
                          <w:b/>
                        </w:rPr>
                      </w:pPr>
                      <w:r w:rsidRPr="00EF1EF6">
                        <w:rPr>
                          <w:rFonts w:ascii="Arial" w:hAnsi="Arial" w:cs="Arial"/>
                          <w:b/>
                        </w:rPr>
                        <w:t>Victoria Street</w:t>
                      </w:r>
                    </w:p>
                    <w:p w14:paraId="548E5343" w14:textId="17E07B14" w:rsidR="001142A3" w:rsidRPr="00EF1EF6" w:rsidRDefault="001142A3" w:rsidP="00746805">
                      <w:pPr>
                        <w:rPr>
                          <w:rFonts w:ascii="Arial" w:hAnsi="Arial" w:cs="Arial"/>
                        </w:rPr>
                      </w:pPr>
                      <w:r w:rsidRPr="00EF1EF6">
                        <w:rPr>
                          <w:rFonts w:ascii="Arial" w:hAnsi="Arial" w:cs="Arial"/>
                        </w:rPr>
                        <w:t xml:space="preserve"> Off Victoria street is an alley way and a telephone kiosk. This alleyway sees much human activity as it provides a route from the Citizen Housing Tower Blocks. This is a hot spot for drug dealing which often allows for offenders to move to Hillfields square very quickly. This is also a gap where CCTV is not in operation.</w:t>
                      </w:r>
                    </w:p>
                    <w:p w14:paraId="69471FF3" w14:textId="77777777" w:rsidR="008D43C7" w:rsidRPr="00EF1EF6" w:rsidRDefault="008D43C7" w:rsidP="00746805">
                      <w:pPr>
                        <w:rPr>
                          <w:rFonts w:ascii="Arial" w:hAnsi="Arial" w:cs="Arial"/>
                        </w:rPr>
                      </w:pPr>
                    </w:p>
                    <w:p w14:paraId="68A19C9E" w14:textId="1B025675" w:rsidR="008D43C7" w:rsidRPr="00EF1EF6" w:rsidRDefault="008D43C7" w:rsidP="00746805">
                      <w:pPr>
                        <w:rPr>
                          <w:rFonts w:ascii="Arial" w:hAnsi="Arial" w:cs="Arial"/>
                          <w:b/>
                        </w:rPr>
                      </w:pPr>
                      <w:proofErr w:type="spellStart"/>
                      <w:r w:rsidRPr="00EF1EF6">
                        <w:rPr>
                          <w:rFonts w:ascii="Arial" w:hAnsi="Arial" w:cs="Arial"/>
                          <w:b/>
                        </w:rPr>
                        <w:t>Sparkbook</w:t>
                      </w:r>
                      <w:proofErr w:type="spellEnd"/>
                      <w:r w:rsidRPr="00EF1EF6">
                        <w:rPr>
                          <w:rFonts w:ascii="Arial" w:hAnsi="Arial" w:cs="Arial"/>
                          <w:b/>
                        </w:rPr>
                        <w:t xml:space="preserve"> Street</w:t>
                      </w:r>
                    </w:p>
                    <w:p w14:paraId="43BB800D" w14:textId="24504821" w:rsidR="008D43C7" w:rsidRPr="00EF1EF6" w:rsidRDefault="008D43C7" w:rsidP="00746805">
                      <w:pPr>
                        <w:rPr>
                          <w:rFonts w:ascii="Arial" w:hAnsi="Arial" w:cs="Arial"/>
                        </w:rPr>
                      </w:pPr>
                      <w:r w:rsidRPr="00EF1EF6">
                        <w:rPr>
                          <w:rFonts w:ascii="Arial" w:hAnsi="Arial" w:cs="Arial"/>
                        </w:rPr>
                        <w:t>Alongside number 14 runs an alley way which provides access to the rear gardens on Vauxhall Street. This alleyway is gated by an insecure gate. The gate is not to standard as sex workers frequent this alleyway with their clients. This area has been the scene of two attacks on sex workers.  The alleyway is poorly lit and does not benefit from CCTV.</w:t>
                      </w:r>
                    </w:p>
                  </w:txbxContent>
                </v:textbox>
                <w10:wrap type="square"/>
              </v:shape>
            </w:pict>
          </mc:Fallback>
        </mc:AlternateContent>
      </w:r>
      <w:r w:rsidR="00CF6BA5">
        <w:rPr>
          <w:noProof/>
          <w:lang w:eastAsia="en-GB"/>
        </w:rPr>
        <w:drawing>
          <wp:anchor distT="0" distB="0" distL="114300" distR="114300" simplePos="0" relativeHeight="251668480" behindDoc="1" locked="1" layoutInCell="1" allowOverlap="1" wp14:anchorId="36E4CB4E" wp14:editId="02585145">
            <wp:simplePos x="0" y="0"/>
            <wp:positionH relativeFrom="column">
              <wp:posOffset>-1141095</wp:posOffset>
            </wp:positionH>
            <wp:positionV relativeFrom="page">
              <wp:posOffset>-423</wp:posOffset>
            </wp:positionV>
            <wp:extent cx="7552055" cy="106870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33">
                      <a:extLst>
                        <a:ext uri="{28A0092B-C50C-407E-A947-70E740481C1C}">
                          <a14:useLocalDpi xmlns:a14="http://schemas.microsoft.com/office/drawing/2010/main" val="0"/>
                        </a:ext>
                      </a:extLst>
                    </a:blip>
                    <a:stretch>
                      <a:fillRect/>
                    </a:stretch>
                  </pic:blipFill>
                  <pic:spPr>
                    <a:xfrm>
                      <a:off x="0" y="0"/>
                      <a:ext cx="7552055" cy="10687050"/>
                    </a:xfrm>
                    <a:prstGeom prst="rect">
                      <a:avLst/>
                    </a:prstGeom>
                  </pic:spPr>
                </pic:pic>
              </a:graphicData>
            </a:graphic>
            <wp14:sizeRelH relativeFrom="page">
              <wp14:pctWidth>0</wp14:pctWidth>
            </wp14:sizeRelH>
            <wp14:sizeRelV relativeFrom="page">
              <wp14:pctHeight>0</wp14:pctHeight>
            </wp14:sizeRelV>
          </wp:anchor>
        </w:drawing>
      </w:r>
      <w:r w:rsidR="00CF6BA5">
        <w:br w:type="page"/>
      </w:r>
    </w:p>
    <w:p w14:paraId="04F26BF5" w14:textId="77777777" w:rsidR="00996F0E" w:rsidRDefault="00746805" w:rsidP="00875235">
      <w:pPr>
        <w:ind w:left="-1800" w:right="-1765"/>
      </w:pPr>
      <w:r>
        <w:rPr>
          <w:noProof/>
          <w:lang w:eastAsia="en-GB"/>
        </w:rPr>
        <mc:AlternateContent>
          <mc:Choice Requires="wps">
            <w:drawing>
              <wp:anchor distT="0" distB="0" distL="114300" distR="114300" simplePos="0" relativeHeight="251694080" behindDoc="0" locked="0" layoutInCell="1" allowOverlap="1" wp14:anchorId="1132870E" wp14:editId="30140E75">
                <wp:simplePos x="0" y="0"/>
                <wp:positionH relativeFrom="column">
                  <wp:posOffset>-590550</wp:posOffset>
                </wp:positionH>
                <wp:positionV relativeFrom="paragraph">
                  <wp:posOffset>7009765</wp:posOffset>
                </wp:positionV>
                <wp:extent cx="6438900" cy="276542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438900" cy="27654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69357B" w14:textId="45C143D1" w:rsidR="00746805" w:rsidRPr="00EF1EF6" w:rsidRDefault="00B67971" w:rsidP="00746805">
                            <w:pPr>
                              <w:rPr>
                                <w:rFonts w:ascii="Arial" w:hAnsi="Arial" w:cs="Arial"/>
                              </w:rPr>
                            </w:pPr>
                            <w:r w:rsidRPr="00F94C92">
                              <w:rPr>
                                <w:rFonts w:ascii="Arial" w:hAnsi="Arial" w:cs="Arial"/>
                                <w:b/>
                              </w:rPr>
                              <w:t>Implement CCTV signage</w:t>
                            </w:r>
                            <w:r w:rsidRPr="00EF1EF6">
                              <w:rPr>
                                <w:rFonts w:ascii="Arial" w:hAnsi="Arial" w:cs="Arial"/>
                              </w:rPr>
                              <w:t xml:space="preserve"> as this will discourage offenders who are known to the area of committing crimes, due to the fear of detection.</w:t>
                            </w:r>
                            <w:r w:rsidR="00272890" w:rsidRPr="00EF1EF6">
                              <w:rPr>
                                <w:rFonts w:ascii="Arial" w:hAnsi="Arial" w:cs="Arial"/>
                              </w:rPr>
                              <w:t xml:space="preserve"> (Referenced in Introduction section)</w:t>
                            </w:r>
                          </w:p>
                          <w:p w14:paraId="3CDA3D5D" w14:textId="77777777" w:rsidR="00BA3677" w:rsidRPr="00EF1EF6" w:rsidRDefault="00BA3677" w:rsidP="00746805">
                            <w:pPr>
                              <w:rPr>
                                <w:rFonts w:ascii="Arial" w:hAnsi="Arial" w:cs="Arial"/>
                              </w:rPr>
                            </w:pPr>
                          </w:p>
                          <w:p w14:paraId="18C91616" w14:textId="17A455FD" w:rsidR="00B67971" w:rsidRPr="00EF1EF6" w:rsidRDefault="00B67971" w:rsidP="00746805">
                            <w:pPr>
                              <w:rPr>
                                <w:rFonts w:ascii="Arial" w:hAnsi="Arial" w:cs="Arial"/>
                              </w:rPr>
                            </w:pPr>
                            <w:r w:rsidRPr="00EF1EF6">
                              <w:rPr>
                                <w:rFonts w:ascii="Arial" w:hAnsi="Arial" w:cs="Arial"/>
                              </w:rPr>
                              <w:t>Encourage colleges, councils and other car</w:t>
                            </w:r>
                            <w:r w:rsidR="00F94C92">
                              <w:rPr>
                                <w:rFonts w:ascii="Arial" w:hAnsi="Arial" w:cs="Arial"/>
                              </w:rPr>
                              <w:t xml:space="preserve"> </w:t>
                            </w:r>
                            <w:r w:rsidRPr="00EF1EF6">
                              <w:rPr>
                                <w:rFonts w:ascii="Arial" w:hAnsi="Arial" w:cs="Arial"/>
                              </w:rPr>
                              <w:t xml:space="preserve">parking site to </w:t>
                            </w:r>
                            <w:r w:rsidRPr="00F94C92">
                              <w:rPr>
                                <w:rFonts w:ascii="Arial" w:hAnsi="Arial" w:cs="Arial"/>
                                <w:b/>
                              </w:rPr>
                              <w:t>achieve a safer parking award</w:t>
                            </w:r>
                            <w:r w:rsidRPr="00EF1EF6">
                              <w:rPr>
                                <w:rFonts w:ascii="Arial" w:hAnsi="Arial" w:cs="Arial"/>
                              </w:rPr>
                              <w:t>.</w:t>
                            </w:r>
                          </w:p>
                          <w:p w14:paraId="1B70EC8F" w14:textId="77777777" w:rsidR="00BA3677" w:rsidRPr="00EF1EF6" w:rsidRDefault="00BA3677" w:rsidP="00746805">
                            <w:pPr>
                              <w:rPr>
                                <w:rFonts w:ascii="Arial" w:hAnsi="Arial" w:cs="Arial"/>
                              </w:rPr>
                            </w:pPr>
                          </w:p>
                          <w:p w14:paraId="4910FD28" w14:textId="2282868A" w:rsidR="00B67971" w:rsidRPr="00EF1EF6" w:rsidRDefault="00B67971" w:rsidP="00746805">
                            <w:pPr>
                              <w:rPr>
                                <w:rFonts w:ascii="Arial" w:hAnsi="Arial" w:cs="Arial"/>
                              </w:rPr>
                            </w:pPr>
                            <w:r w:rsidRPr="00EF1EF6">
                              <w:rPr>
                                <w:rFonts w:ascii="Arial" w:hAnsi="Arial" w:cs="Arial"/>
                              </w:rPr>
                              <w:t>NHW schemes to be introduced, along with appropriate signage as this will create ownership within the area.</w:t>
                            </w:r>
                            <w:r w:rsidR="00012AE9" w:rsidRPr="00EF1EF6">
                              <w:rPr>
                                <w:rFonts w:ascii="Arial" w:hAnsi="Arial" w:cs="Arial"/>
                              </w:rPr>
                              <w:t xml:space="preserve"> (Bennett, T., Farrington, D. &amp; Holloway, K. (2008) The Effectiveness of Neighbourhood Watch: A Systematic Review. Campbell Systematic Reviews 18)</w:t>
                            </w:r>
                          </w:p>
                          <w:p w14:paraId="562FE045" w14:textId="77777777" w:rsidR="00BA3677" w:rsidRPr="00EF1EF6" w:rsidRDefault="00BA3677" w:rsidP="00A26794">
                            <w:pPr>
                              <w:rPr>
                                <w:rFonts w:ascii="Arial" w:hAnsi="Arial" w:cs="Arial"/>
                              </w:rPr>
                            </w:pPr>
                          </w:p>
                          <w:p w14:paraId="51F8759E" w14:textId="77777777" w:rsidR="00A26794" w:rsidRPr="00EF1EF6" w:rsidRDefault="00A26794" w:rsidP="00A26794">
                            <w:pPr>
                              <w:rPr>
                                <w:rFonts w:ascii="Arial" w:hAnsi="Arial" w:cs="Arial"/>
                              </w:rPr>
                            </w:pPr>
                            <w:r w:rsidRPr="00F94C92">
                              <w:rPr>
                                <w:rFonts w:ascii="Arial" w:hAnsi="Arial" w:cs="Arial"/>
                                <w:b/>
                              </w:rPr>
                              <w:t>Introduce 1.8 weld mesh fencing</w:t>
                            </w:r>
                            <w:r w:rsidRPr="00EF1EF6">
                              <w:rPr>
                                <w:rFonts w:ascii="Arial" w:hAnsi="Arial" w:cs="Arial"/>
                              </w:rPr>
                              <w:t xml:space="preserve"> with access control capability to reduce permeability but allowing authorised aces for residents.</w:t>
                            </w:r>
                          </w:p>
                          <w:p w14:paraId="05BBAB5C" w14:textId="77777777" w:rsidR="00BA3677" w:rsidRPr="00EF1EF6" w:rsidRDefault="00BA3677" w:rsidP="00A26794">
                            <w:pPr>
                              <w:rPr>
                                <w:rFonts w:ascii="Arial" w:hAnsi="Arial" w:cs="Arial"/>
                              </w:rPr>
                            </w:pPr>
                          </w:p>
                          <w:p w14:paraId="7A8BEA4D" w14:textId="41F65605" w:rsidR="00A26794" w:rsidRPr="00EF1EF6" w:rsidRDefault="00A26794" w:rsidP="00A26794">
                            <w:pPr>
                              <w:rPr>
                                <w:rFonts w:ascii="Arial" w:hAnsi="Arial" w:cs="Arial"/>
                              </w:rPr>
                            </w:pPr>
                            <w:r w:rsidRPr="00EF1EF6">
                              <w:rPr>
                                <w:rFonts w:ascii="Arial" w:hAnsi="Arial" w:cs="Arial"/>
                              </w:rPr>
                              <w:t xml:space="preserve">Facilitate communication between commercial properties to reduce theft, such as </w:t>
                            </w:r>
                            <w:r w:rsidR="00272890" w:rsidRPr="00F94C92">
                              <w:rPr>
                                <w:rFonts w:ascii="Arial" w:hAnsi="Arial" w:cs="Arial"/>
                                <w:b/>
                              </w:rPr>
                              <w:t>introducing</w:t>
                            </w:r>
                            <w:r w:rsidRPr="00F94C92">
                              <w:rPr>
                                <w:rFonts w:ascii="Arial" w:hAnsi="Arial" w:cs="Arial"/>
                                <w:b/>
                              </w:rPr>
                              <w:t xml:space="preserve"> a “shop Watch” scheme.</w:t>
                            </w:r>
                          </w:p>
                          <w:p w14:paraId="6C5C472D" w14:textId="6C4B2236" w:rsidR="003B16C1" w:rsidRPr="00F94C92" w:rsidRDefault="003B16C1" w:rsidP="00A26794">
                            <w:pPr>
                              <w:rPr>
                                <w:rFonts w:ascii="Arial" w:hAnsi="Arial" w:cs="Arial"/>
                                <w:b/>
                              </w:rPr>
                            </w:pPr>
                            <w:r w:rsidRPr="00F94C92">
                              <w:rPr>
                                <w:rFonts w:ascii="Arial" w:hAnsi="Arial" w:cs="Arial"/>
                                <w:b/>
                              </w:rPr>
                              <w:t>Install Curtain on barriers to car parks.</w:t>
                            </w:r>
                          </w:p>
                          <w:p w14:paraId="4DF504EF" w14:textId="77777777" w:rsidR="00A26794" w:rsidRDefault="00A26794" w:rsidP="00746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32870E" id="Text Box 29" o:spid="_x0000_s1040" type="#_x0000_t202" style="position:absolute;left:0;text-align:left;margin-left:-46.5pt;margin-top:551.95pt;width:507pt;height:217.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" filled="f" stroked="f">
                <v:textbox>
                  <w:txbxContent>
                    <w:p w14:paraId="5F69357B" w14:textId="45C143D1" w:rsidR="00746805" w:rsidRPr="00EF1EF6" w:rsidRDefault="00B67971" w:rsidP="00746805">
                      <w:pPr>
                        <w:rPr>
                          <w:rFonts w:ascii="Arial" w:hAnsi="Arial" w:cs="Arial"/>
                        </w:rPr>
                      </w:pPr>
                      <w:r w:rsidRPr="00F94C92">
                        <w:rPr>
                          <w:rFonts w:ascii="Arial" w:hAnsi="Arial" w:cs="Arial"/>
                          <w:b/>
                        </w:rPr>
                        <w:t>Implement CCTV signage</w:t>
                      </w:r>
                      <w:r w:rsidRPr="00EF1EF6">
                        <w:rPr>
                          <w:rFonts w:ascii="Arial" w:hAnsi="Arial" w:cs="Arial"/>
                        </w:rPr>
                        <w:t xml:space="preserve"> as this will discourage offenders who are known to the area of committing crimes, due to the fear of detection.</w:t>
                      </w:r>
                      <w:r w:rsidR="00272890" w:rsidRPr="00EF1EF6">
                        <w:rPr>
                          <w:rFonts w:ascii="Arial" w:hAnsi="Arial" w:cs="Arial"/>
                        </w:rPr>
                        <w:t xml:space="preserve"> (Referenced in Introduction section)</w:t>
                      </w:r>
                    </w:p>
                    <w:p w14:paraId="3CDA3D5D" w14:textId="77777777" w:rsidR="00BA3677" w:rsidRPr="00EF1EF6" w:rsidRDefault="00BA3677" w:rsidP="00746805">
                      <w:pPr>
                        <w:rPr>
                          <w:rFonts w:ascii="Arial" w:hAnsi="Arial" w:cs="Arial"/>
                        </w:rPr>
                      </w:pPr>
                    </w:p>
                    <w:p w14:paraId="18C91616" w14:textId="17A455FD" w:rsidR="00B67971" w:rsidRPr="00EF1EF6" w:rsidRDefault="00B67971" w:rsidP="00746805">
                      <w:pPr>
                        <w:rPr>
                          <w:rFonts w:ascii="Arial" w:hAnsi="Arial" w:cs="Arial"/>
                        </w:rPr>
                      </w:pPr>
                      <w:r w:rsidRPr="00EF1EF6">
                        <w:rPr>
                          <w:rFonts w:ascii="Arial" w:hAnsi="Arial" w:cs="Arial"/>
                        </w:rPr>
                        <w:t>Encourage colleges, councils and other car</w:t>
                      </w:r>
                      <w:r w:rsidR="00F94C92">
                        <w:rPr>
                          <w:rFonts w:ascii="Arial" w:hAnsi="Arial" w:cs="Arial"/>
                        </w:rPr>
                        <w:t xml:space="preserve"> </w:t>
                      </w:r>
                      <w:r w:rsidRPr="00EF1EF6">
                        <w:rPr>
                          <w:rFonts w:ascii="Arial" w:hAnsi="Arial" w:cs="Arial"/>
                        </w:rPr>
                        <w:t xml:space="preserve">parking site to </w:t>
                      </w:r>
                      <w:r w:rsidRPr="00F94C92">
                        <w:rPr>
                          <w:rFonts w:ascii="Arial" w:hAnsi="Arial" w:cs="Arial"/>
                          <w:b/>
                        </w:rPr>
                        <w:t>achieve a safer parking award</w:t>
                      </w:r>
                      <w:r w:rsidRPr="00EF1EF6">
                        <w:rPr>
                          <w:rFonts w:ascii="Arial" w:hAnsi="Arial" w:cs="Arial"/>
                        </w:rPr>
                        <w:t>.</w:t>
                      </w:r>
                    </w:p>
                    <w:p w14:paraId="1B70EC8F" w14:textId="77777777" w:rsidR="00BA3677" w:rsidRPr="00EF1EF6" w:rsidRDefault="00BA3677" w:rsidP="00746805">
                      <w:pPr>
                        <w:rPr>
                          <w:rFonts w:ascii="Arial" w:hAnsi="Arial" w:cs="Arial"/>
                        </w:rPr>
                      </w:pPr>
                    </w:p>
                    <w:p w14:paraId="4910FD28" w14:textId="2282868A" w:rsidR="00B67971" w:rsidRPr="00EF1EF6" w:rsidRDefault="00B67971" w:rsidP="00746805">
                      <w:pPr>
                        <w:rPr>
                          <w:rFonts w:ascii="Arial" w:hAnsi="Arial" w:cs="Arial"/>
                        </w:rPr>
                      </w:pPr>
                      <w:r w:rsidRPr="00EF1EF6">
                        <w:rPr>
                          <w:rFonts w:ascii="Arial" w:hAnsi="Arial" w:cs="Arial"/>
                        </w:rPr>
                        <w:t>NHW schemes to be introduced, along with appropriate signage as this will create ownership within the area.</w:t>
                      </w:r>
                      <w:r w:rsidR="00012AE9" w:rsidRPr="00EF1EF6">
                        <w:rPr>
                          <w:rFonts w:ascii="Arial" w:hAnsi="Arial" w:cs="Arial"/>
                        </w:rPr>
                        <w:t xml:space="preserve"> (Bennett, T., Farrington, D. &amp; Holloway, K. (2008) The Effectiveness of Neighbourhood Watch: A Systematic Review. Campbell Systematic Reviews 18)</w:t>
                      </w:r>
                    </w:p>
                    <w:p w14:paraId="562FE045" w14:textId="77777777" w:rsidR="00BA3677" w:rsidRPr="00EF1EF6" w:rsidRDefault="00BA3677" w:rsidP="00A26794">
                      <w:pPr>
                        <w:rPr>
                          <w:rFonts w:ascii="Arial" w:hAnsi="Arial" w:cs="Arial"/>
                        </w:rPr>
                      </w:pPr>
                    </w:p>
                    <w:p w14:paraId="51F8759E" w14:textId="77777777" w:rsidR="00A26794" w:rsidRPr="00EF1EF6" w:rsidRDefault="00A26794" w:rsidP="00A26794">
                      <w:pPr>
                        <w:rPr>
                          <w:rFonts w:ascii="Arial" w:hAnsi="Arial" w:cs="Arial"/>
                        </w:rPr>
                      </w:pPr>
                      <w:r w:rsidRPr="00F94C92">
                        <w:rPr>
                          <w:rFonts w:ascii="Arial" w:hAnsi="Arial" w:cs="Arial"/>
                          <w:b/>
                        </w:rPr>
                        <w:t>Introduce 1.8 weld mesh fencing</w:t>
                      </w:r>
                      <w:r w:rsidRPr="00EF1EF6">
                        <w:rPr>
                          <w:rFonts w:ascii="Arial" w:hAnsi="Arial" w:cs="Arial"/>
                        </w:rPr>
                        <w:t xml:space="preserve"> with access control capability to reduce permeability but allowing authorised aces for residents.</w:t>
                      </w:r>
                    </w:p>
                    <w:p w14:paraId="05BBAB5C" w14:textId="77777777" w:rsidR="00BA3677" w:rsidRPr="00EF1EF6" w:rsidRDefault="00BA3677" w:rsidP="00A26794">
                      <w:pPr>
                        <w:rPr>
                          <w:rFonts w:ascii="Arial" w:hAnsi="Arial" w:cs="Arial"/>
                        </w:rPr>
                      </w:pPr>
                    </w:p>
                    <w:p w14:paraId="7A8BEA4D" w14:textId="41F65605" w:rsidR="00A26794" w:rsidRPr="00EF1EF6" w:rsidRDefault="00A26794" w:rsidP="00A26794">
                      <w:pPr>
                        <w:rPr>
                          <w:rFonts w:ascii="Arial" w:hAnsi="Arial" w:cs="Arial"/>
                        </w:rPr>
                      </w:pPr>
                      <w:r w:rsidRPr="00EF1EF6">
                        <w:rPr>
                          <w:rFonts w:ascii="Arial" w:hAnsi="Arial" w:cs="Arial"/>
                        </w:rPr>
                        <w:t xml:space="preserve">Facilitate communication between commercial properties to reduce theft, such as </w:t>
                      </w:r>
                      <w:r w:rsidR="00272890" w:rsidRPr="00F94C92">
                        <w:rPr>
                          <w:rFonts w:ascii="Arial" w:hAnsi="Arial" w:cs="Arial"/>
                          <w:b/>
                        </w:rPr>
                        <w:t>introducing</w:t>
                      </w:r>
                      <w:r w:rsidRPr="00F94C92">
                        <w:rPr>
                          <w:rFonts w:ascii="Arial" w:hAnsi="Arial" w:cs="Arial"/>
                          <w:b/>
                        </w:rPr>
                        <w:t xml:space="preserve"> a “shop Watch” scheme.</w:t>
                      </w:r>
                    </w:p>
                    <w:p w14:paraId="6C5C472D" w14:textId="6C4B2236" w:rsidR="003B16C1" w:rsidRPr="00F94C92" w:rsidRDefault="003B16C1" w:rsidP="00A26794">
                      <w:pPr>
                        <w:rPr>
                          <w:rFonts w:ascii="Arial" w:hAnsi="Arial" w:cs="Arial"/>
                          <w:b/>
                        </w:rPr>
                      </w:pPr>
                      <w:r w:rsidRPr="00F94C92">
                        <w:rPr>
                          <w:rFonts w:ascii="Arial" w:hAnsi="Arial" w:cs="Arial"/>
                          <w:b/>
                        </w:rPr>
                        <w:t>Install Curtain on barriers to car parks.</w:t>
                      </w:r>
                      <w:bookmarkStart w:id="1" w:name="_GoBack"/>
                      <w:bookmarkEnd w:id="1"/>
                    </w:p>
                    <w:p w14:paraId="4DF504EF" w14:textId="77777777" w:rsidR="00A26794" w:rsidRDefault="00A26794" w:rsidP="00746805"/>
                  </w:txbxContent>
                </v:textbox>
                <w10:wrap type="square"/>
              </v:shape>
            </w:pict>
          </mc:Fallback>
        </mc:AlternateContent>
      </w:r>
      <w:r>
        <w:rPr>
          <w:noProof/>
          <w:lang w:eastAsia="en-GB"/>
        </w:rPr>
        <mc:AlternateContent>
          <mc:Choice Requires="wps">
            <w:drawing>
              <wp:anchor distT="0" distB="0" distL="114300" distR="114300" simplePos="0" relativeHeight="251693056" behindDoc="0" locked="0" layoutInCell="1" allowOverlap="1" wp14:anchorId="2B5ABE62" wp14:editId="53467B95">
                <wp:simplePos x="0" y="0"/>
                <wp:positionH relativeFrom="column">
                  <wp:posOffset>-586105</wp:posOffset>
                </wp:positionH>
                <wp:positionV relativeFrom="paragraph">
                  <wp:posOffset>1519555</wp:posOffset>
                </wp:positionV>
                <wp:extent cx="6438900" cy="4592955"/>
                <wp:effectExtent l="0" t="0" r="0" b="4445"/>
                <wp:wrapSquare wrapText="bothSides"/>
                <wp:docPr id="28" name="Text Box 28"/>
                <wp:cNvGraphicFramePr/>
                <a:graphic xmlns:a="http://schemas.openxmlformats.org/drawingml/2006/main">
                  <a:graphicData uri="http://schemas.microsoft.com/office/word/2010/wordprocessingShape">
                    <wps:wsp>
                      <wps:cNvSpPr txBox="1"/>
                      <wps:spPr>
                        <a:xfrm>
                          <a:off x="0" y="0"/>
                          <a:ext cx="6438900" cy="45929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ED4441" w14:textId="604A5C54" w:rsidR="00317596" w:rsidRPr="00EF1EF6" w:rsidRDefault="00317596" w:rsidP="00746805">
                            <w:pPr>
                              <w:rPr>
                                <w:rFonts w:ascii="Arial" w:hAnsi="Arial" w:cs="Arial"/>
                                <w:b/>
                              </w:rPr>
                            </w:pPr>
                            <w:r w:rsidRPr="00EF1EF6">
                              <w:rPr>
                                <w:rFonts w:ascii="Arial" w:hAnsi="Arial" w:cs="Arial"/>
                                <w:b/>
                              </w:rPr>
                              <w:t>City College Car Park/ Hillfields Tower Block car Parks</w:t>
                            </w:r>
                          </w:p>
                          <w:p w14:paraId="3E806FB6" w14:textId="2FE70E75" w:rsidR="00317596" w:rsidRPr="00EF1EF6" w:rsidRDefault="00D87545" w:rsidP="00746805">
                            <w:pPr>
                              <w:rPr>
                                <w:rFonts w:ascii="Arial" w:hAnsi="Arial" w:cs="Arial"/>
                              </w:rPr>
                            </w:pPr>
                            <w:r w:rsidRPr="00EF1EF6">
                              <w:rPr>
                                <w:rFonts w:ascii="Arial" w:hAnsi="Arial" w:cs="Arial"/>
                              </w:rPr>
                              <w:t>The</w:t>
                            </w:r>
                            <w:r w:rsidR="00317596" w:rsidRPr="00EF1EF6">
                              <w:rPr>
                                <w:rFonts w:ascii="Arial" w:hAnsi="Arial" w:cs="Arial"/>
                              </w:rPr>
                              <w:t xml:space="preserve"> car parks </w:t>
                            </w:r>
                            <w:r w:rsidRPr="00EF1EF6">
                              <w:rPr>
                                <w:rFonts w:ascii="Arial" w:hAnsi="Arial" w:cs="Arial"/>
                              </w:rPr>
                              <w:t xml:space="preserve">associated to Pioneer House, Douglas House and </w:t>
                            </w:r>
                            <w:r w:rsidR="003B16C1" w:rsidRPr="00EF1EF6">
                              <w:rPr>
                                <w:rFonts w:ascii="Arial" w:hAnsi="Arial" w:cs="Arial"/>
                              </w:rPr>
                              <w:t>Paul Stacey house provide</w:t>
                            </w:r>
                            <w:r w:rsidR="00317596" w:rsidRPr="00EF1EF6">
                              <w:rPr>
                                <w:rFonts w:ascii="Arial" w:hAnsi="Arial" w:cs="Arial"/>
                              </w:rPr>
                              <w:t xml:space="preserve"> escape routes for offenders as they are very permeable</w:t>
                            </w:r>
                            <w:r w:rsidR="00612862" w:rsidRPr="00EF1EF6">
                              <w:rPr>
                                <w:rFonts w:ascii="Arial" w:hAnsi="Arial" w:cs="Arial"/>
                              </w:rPr>
                              <w:t xml:space="preserve">. </w:t>
                            </w:r>
                            <w:r w:rsidR="003B16C1" w:rsidRPr="00EF1EF6">
                              <w:rPr>
                                <w:rFonts w:ascii="Arial" w:hAnsi="Arial" w:cs="Arial"/>
                              </w:rPr>
                              <w:t>One of the car parks</w:t>
                            </w:r>
                            <w:r w:rsidR="00612862" w:rsidRPr="00EF1EF6">
                              <w:rPr>
                                <w:rFonts w:ascii="Arial" w:hAnsi="Arial" w:cs="Arial"/>
                              </w:rPr>
                              <w:t xml:space="preserve"> benefit</w:t>
                            </w:r>
                            <w:r w:rsidR="003B16C1" w:rsidRPr="00EF1EF6">
                              <w:rPr>
                                <w:rFonts w:ascii="Arial" w:hAnsi="Arial" w:cs="Arial"/>
                              </w:rPr>
                              <w:t>s</w:t>
                            </w:r>
                            <w:r w:rsidR="00612862" w:rsidRPr="00EF1EF6">
                              <w:rPr>
                                <w:rFonts w:ascii="Arial" w:hAnsi="Arial" w:cs="Arial"/>
                              </w:rPr>
                              <w:t xml:space="preserve"> from barrier</w:t>
                            </w:r>
                            <w:r w:rsidR="00317596" w:rsidRPr="00EF1EF6">
                              <w:rPr>
                                <w:rFonts w:ascii="Arial" w:hAnsi="Arial" w:cs="Arial"/>
                              </w:rPr>
                              <w:t xml:space="preserve"> access control but unfortunately this is not in use</w:t>
                            </w:r>
                            <w:r w:rsidR="00612862" w:rsidRPr="00EF1EF6">
                              <w:rPr>
                                <w:rFonts w:ascii="Arial" w:hAnsi="Arial" w:cs="Arial"/>
                              </w:rPr>
                              <w:t>.</w:t>
                            </w:r>
                            <w:r w:rsidR="00A26794" w:rsidRPr="00EF1EF6">
                              <w:rPr>
                                <w:rFonts w:ascii="Arial" w:hAnsi="Arial" w:cs="Arial"/>
                              </w:rPr>
                              <w:t xml:space="preserve"> This site would benefit from achieving a Park Mark award, which is a safer Parking scheme that helps to reduce and maintain low levels of crime in car parks.</w:t>
                            </w:r>
                          </w:p>
                          <w:p w14:paraId="023EB863" w14:textId="77777777" w:rsidR="007D1AAB" w:rsidRPr="00EF1EF6" w:rsidRDefault="007D1AAB" w:rsidP="00746805">
                            <w:pPr>
                              <w:rPr>
                                <w:rFonts w:ascii="Arial" w:hAnsi="Arial" w:cs="Arial"/>
                              </w:rPr>
                            </w:pPr>
                          </w:p>
                          <w:p w14:paraId="4F68BA1B" w14:textId="2D50AE5E" w:rsidR="00B67971" w:rsidRPr="00EF1EF6" w:rsidRDefault="00B67971" w:rsidP="00746805">
                            <w:pPr>
                              <w:rPr>
                                <w:rFonts w:ascii="Arial" w:hAnsi="Arial" w:cs="Arial"/>
                              </w:rPr>
                            </w:pPr>
                            <w:r w:rsidRPr="00EF1EF6">
                              <w:rPr>
                                <w:rFonts w:ascii="Arial" w:hAnsi="Arial" w:cs="Arial"/>
                              </w:rPr>
                              <w:t>There needs to be some self-management of the area from</w:t>
                            </w:r>
                            <w:r w:rsidR="008A13EB" w:rsidRPr="00EF1EF6">
                              <w:rPr>
                                <w:rFonts w:ascii="Arial" w:hAnsi="Arial" w:cs="Arial"/>
                              </w:rPr>
                              <w:t xml:space="preserve"> partner agencies and </w:t>
                            </w:r>
                            <w:r w:rsidRPr="00EF1EF6">
                              <w:rPr>
                                <w:rFonts w:ascii="Arial" w:hAnsi="Arial" w:cs="Arial"/>
                              </w:rPr>
                              <w:t xml:space="preserve"> the community </w:t>
                            </w:r>
                            <w:r w:rsidR="003B16C1" w:rsidRPr="00EF1EF6">
                              <w:rPr>
                                <w:rFonts w:ascii="Arial" w:hAnsi="Arial" w:cs="Arial"/>
                              </w:rPr>
                              <w:t>to aid ownership</w:t>
                            </w:r>
                            <w:r w:rsidR="007D1AAB" w:rsidRPr="00EF1EF6">
                              <w:rPr>
                                <w:rFonts w:ascii="Arial" w:hAnsi="Arial" w:cs="Arial"/>
                              </w:rPr>
                              <w:t xml:space="preserve"> and to enhance all of the recommendations outlined in this </w:t>
                            </w:r>
                            <w:r w:rsidR="00C739D8" w:rsidRPr="00EF1EF6">
                              <w:rPr>
                                <w:rFonts w:ascii="Arial" w:hAnsi="Arial" w:cs="Arial"/>
                              </w:rPr>
                              <w:t>document.</w:t>
                            </w:r>
                          </w:p>
                          <w:p w14:paraId="571BD62E" w14:textId="77777777" w:rsidR="00A26794" w:rsidRDefault="00A26794" w:rsidP="00746805"/>
                          <w:p w14:paraId="334011AB" w14:textId="0D78D0ED" w:rsidR="00B67971" w:rsidRDefault="00B67971" w:rsidP="00A26794"/>
                          <w:p w14:paraId="650213CC" w14:textId="77777777" w:rsidR="00B67971" w:rsidRDefault="00B67971" w:rsidP="00746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5ABE62" id="Text Box 28" o:spid="_x0000_s1041" type="#_x0000_t202" style="position:absolute;left:0;text-align:left;margin-left:-46.15pt;margin-top:119.65pt;width:507pt;height:36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cWrgIAAK4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" filled="f" stroked="f">
                <v:textbox>
                  <w:txbxContent>
                    <w:p w14:paraId="50ED4441" w14:textId="604A5C54" w:rsidR="00317596" w:rsidRPr="00EF1EF6" w:rsidRDefault="00317596" w:rsidP="00746805">
                      <w:pPr>
                        <w:rPr>
                          <w:rFonts w:ascii="Arial" w:hAnsi="Arial" w:cs="Arial"/>
                          <w:b/>
                        </w:rPr>
                      </w:pPr>
                      <w:r w:rsidRPr="00EF1EF6">
                        <w:rPr>
                          <w:rFonts w:ascii="Arial" w:hAnsi="Arial" w:cs="Arial"/>
                          <w:b/>
                        </w:rPr>
                        <w:t>City College Car Park/ Hillfields Tower Block car Parks</w:t>
                      </w:r>
                    </w:p>
                    <w:p w14:paraId="3E806FB6" w14:textId="2FE70E75" w:rsidR="00317596" w:rsidRPr="00EF1EF6" w:rsidRDefault="00D87545" w:rsidP="00746805">
                      <w:pPr>
                        <w:rPr>
                          <w:rFonts w:ascii="Arial" w:hAnsi="Arial" w:cs="Arial"/>
                        </w:rPr>
                      </w:pPr>
                      <w:r w:rsidRPr="00EF1EF6">
                        <w:rPr>
                          <w:rFonts w:ascii="Arial" w:hAnsi="Arial" w:cs="Arial"/>
                        </w:rPr>
                        <w:t>The</w:t>
                      </w:r>
                      <w:r w:rsidR="00317596" w:rsidRPr="00EF1EF6">
                        <w:rPr>
                          <w:rFonts w:ascii="Arial" w:hAnsi="Arial" w:cs="Arial"/>
                        </w:rPr>
                        <w:t xml:space="preserve"> car parks </w:t>
                      </w:r>
                      <w:r w:rsidRPr="00EF1EF6">
                        <w:rPr>
                          <w:rFonts w:ascii="Arial" w:hAnsi="Arial" w:cs="Arial"/>
                        </w:rPr>
                        <w:t xml:space="preserve">associated to Pioneer House, Douglas House and </w:t>
                      </w:r>
                      <w:r w:rsidR="003B16C1" w:rsidRPr="00EF1EF6">
                        <w:rPr>
                          <w:rFonts w:ascii="Arial" w:hAnsi="Arial" w:cs="Arial"/>
                        </w:rPr>
                        <w:t>Paul Stacey house provide</w:t>
                      </w:r>
                      <w:r w:rsidR="00317596" w:rsidRPr="00EF1EF6">
                        <w:rPr>
                          <w:rFonts w:ascii="Arial" w:hAnsi="Arial" w:cs="Arial"/>
                        </w:rPr>
                        <w:t xml:space="preserve"> escape routes for offenders as they are very permeable</w:t>
                      </w:r>
                      <w:r w:rsidR="00612862" w:rsidRPr="00EF1EF6">
                        <w:rPr>
                          <w:rFonts w:ascii="Arial" w:hAnsi="Arial" w:cs="Arial"/>
                        </w:rPr>
                        <w:t xml:space="preserve">. </w:t>
                      </w:r>
                      <w:r w:rsidR="003B16C1" w:rsidRPr="00EF1EF6">
                        <w:rPr>
                          <w:rFonts w:ascii="Arial" w:hAnsi="Arial" w:cs="Arial"/>
                        </w:rPr>
                        <w:t>One of the car parks</w:t>
                      </w:r>
                      <w:r w:rsidR="00612862" w:rsidRPr="00EF1EF6">
                        <w:rPr>
                          <w:rFonts w:ascii="Arial" w:hAnsi="Arial" w:cs="Arial"/>
                        </w:rPr>
                        <w:t xml:space="preserve"> benefit</w:t>
                      </w:r>
                      <w:r w:rsidR="003B16C1" w:rsidRPr="00EF1EF6">
                        <w:rPr>
                          <w:rFonts w:ascii="Arial" w:hAnsi="Arial" w:cs="Arial"/>
                        </w:rPr>
                        <w:t>s</w:t>
                      </w:r>
                      <w:r w:rsidR="00612862" w:rsidRPr="00EF1EF6">
                        <w:rPr>
                          <w:rFonts w:ascii="Arial" w:hAnsi="Arial" w:cs="Arial"/>
                        </w:rPr>
                        <w:t xml:space="preserve"> from barrier</w:t>
                      </w:r>
                      <w:r w:rsidR="00317596" w:rsidRPr="00EF1EF6">
                        <w:rPr>
                          <w:rFonts w:ascii="Arial" w:hAnsi="Arial" w:cs="Arial"/>
                        </w:rPr>
                        <w:t xml:space="preserve"> access control but unfortunately this is not in use</w:t>
                      </w:r>
                      <w:r w:rsidR="00612862" w:rsidRPr="00EF1EF6">
                        <w:rPr>
                          <w:rFonts w:ascii="Arial" w:hAnsi="Arial" w:cs="Arial"/>
                        </w:rPr>
                        <w:t>.</w:t>
                      </w:r>
                      <w:r w:rsidR="00A26794" w:rsidRPr="00EF1EF6">
                        <w:rPr>
                          <w:rFonts w:ascii="Arial" w:hAnsi="Arial" w:cs="Arial"/>
                        </w:rPr>
                        <w:t xml:space="preserve"> This site would benefit from achieving a Park Mark award, which is a safer Parking scheme that helps to reduce and maintain low levels of crime in car parks.</w:t>
                      </w:r>
                    </w:p>
                    <w:p w14:paraId="023EB863" w14:textId="77777777" w:rsidR="007D1AAB" w:rsidRPr="00EF1EF6" w:rsidRDefault="007D1AAB" w:rsidP="00746805">
                      <w:pPr>
                        <w:rPr>
                          <w:rFonts w:ascii="Arial" w:hAnsi="Arial" w:cs="Arial"/>
                        </w:rPr>
                      </w:pPr>
                    </w:p>
                    <w:p w14:paraId="4F68BA1B" w14:textId="2D50AE5E" w:rsidR="00B67971" w:rsidRPr="00EF1EF6" w:rsidRDefault="00B67971" w:rsidP="00746805">
                      <w:pPr>
                        <w:rPr>
                          <w:rFonts w:ascii="Arial" w:hAnsi="Arial" w:cs="Arial"/>
                        </w:rPr>
                      </w:pPr>
                      <w:r w:rsidRPr="00EF1EF6">
                        <w:rPr>
                          <w:rFonts w:ascii="Arial" w:hAnsi="Arial" w:cs="Arial"/>
                        </w:rPr>
                        <w:t>There needs to be some self-management of the area from</w:t>
                      </w:r>
                      <w:r w:rsidR="008A13EB" w:rsidRPr="00EF1EF6">
                        <w:rPr>
                          <w:rFonts w:ascii="Arial" w:hAnsi="Arial" w:cs="Arial"/>
                        </w:rPr>
                        <w:t xml:space="preserve"> partner agencies and </w:t>
                      </w:r>
                      <w:r w:rsidRPr="00EF1EF6">
                        <w:rPr>
                          <w:rFonts w:ascii="Arial" w:hAnsi="Arial" w:cs="Arial"/>
                        </w:rPr>
                        <w:t xml:space="preserve"> the community </w:t>
                      </w:r>
                      <w:r w:rsidR="003B16C1" w:rsidRPr="00EF1EF6">
                        <w:rPr>
                          <w:rFonts w:ascii="Arial" w:hAnsi="Arial" w:cs="Arial"/>
                        </w:rPr>
                        <w:t>to aid ownership</w:t>
                      </w:r>
                      <w:r w:rsidR="007D1AAB" w:rsidRPr="00EF1EF6">
                        <w:rPr>
                          <w:rFonts w:ascii="Arial" w:hAnsi="Arial" w:cs="Arial"/>
                        </w:rPr>
                        <w:t xml:space="preserve"> and to enhance all of the recommendations outlined in this </w:t>
                      </w:r>
                      <w:r w:rsidR="00C739D8" w:rsidRPr="00EF1EF6">
                        <w:rPr>
                          <w:rFonts w:ascii="Arial" w:hAnsi="Arial" w:cs="Arial"/>
                        </w:rPr>
                        <w:t>document.</w:t>
                      </w:r>
                    </w:p>
                    <w:p w14:paraId="571BD62E" w14:textId="77777777" w:rsidR="00A26794" w:rsidRDefault="00A26794" w:rsidP="00746805"/>
                    <w:p w14:paraId="334011AB" w14:textId="0D78D0ED" w:rsidR="00B67971" w:rsidRDefault="00B67971" w:rsidP="00A26794"/>
                    <w:p w14:paraId="650213CC" w14:textId="77777777" w:rsidR="00B67971" w:rsidRDefault="00B67971" w:rsidP="00746805"/>
                  </w:txbxContent>
                </v:textbox>
                <w10:wrap type="square"/>
              </v:shape>
            </w:pict>
          </mc:Fallback>
        </mc:AlternateContent>
      </w:r>
      <w:r w:rsidR="00CF6BA5">
        <w:rPr>
          <w:noProof/>
          <w:lang w:eastAsia="en-GB"/>
        </w:rPr>
        <w:drawing>
          <wp:anchor distT="0" distB="0" distL="114300" distR="114300" simplePos="0" relativeHeight="251669504" behindDoc="1" locked="1" layoutInCell="1" allowOverlap="1" wp14:anchorId="51FFF5FE" wp14:editId="638CFC92">
            <wp:simplePos x="0" y="0"/>
            <wp:positionH relativeFrom="column">
              <wp:posOffset>-1141095</wp:posOffset>
            </wp:positionH>
            <wp:positionV relativeFrom="page">
              <wp:posOffset>0</wp:posOffset>
            </wp:positionV>
            <wp:extent cx="7552267" cy="1068757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34">
                      <a:extLst>
                        <a:ext uri="{28A0092B-C50C-407E-A947-70E740481C1C}">
                          <a14:useLocalDpi xmlns:a14="http://schemas.microsoft.com/office/drawing/2010/main" val="0"/>
                        </a:ext>
                      </a:extLst>
                    </a:blip>
                    <a:stretch>
                      <a:fillRect/>
                    </a:stretch>
                  </pic:blipFill>
                  <pic:spPr>
                    <a:xfrm>
                      <a:off x="0" y="0"/>
                      <a:ext cx="7552267" cy="10687579"/>
                    </a:xfrm>
                    <a:prstGeom prst="rect">
                      <a:avLst/>
                    </a:prstGeom>
                  </pic:spPr>
                </pic:pic>
              </a:graphicData>
            </a:graphic>
            <wp14:sizeRelH relativeFrom="page">
              <wp14:pctWidth>0</wp14:pctWidth>
            </wp14:sizeRelH>
            <wp14:sizeRelV relativeFrom="page">
              <wp14:pctHeight>0</wp14:pctHeight>
            </wp14:sizeRelV>
          </wp:anchor>
        </w:drawing>
      </w:r>
    </w:p>
    <w:sectPr w:rsidR="00996F0E" w:rsidSect="00875235">
      <w:pgSz w:w="11900" w:h="16840"/>
      <w:pgMar w:top="0" w:right="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235"/>
    <w:rsid w:val="00012AE9"/>
    <w:rsid w:val="00063353"/>
    <w:rsid w:val="000C0475"/>
    <w:rsid w:val="000C20EE"/>
    <w:rsid w:val="001142A3"/>
    <w:rsid w:val="00146A62"/>
    <w:rsid w:val="00170991"/>
    <w:rsid w:val="00177B25"/>
    <w:rsid w:val="00184A72"/>
    <w:rsid w:val="001937FD"/>
    <w:rsid w:val="0025533F"/>
    <w:rsid w:val="00272890"/>
    <w:rsid w:val="00317596"/>
    <w:rsid w:val="00346894"/>
    <w:rsid w:val="00377D3C"/>
    <w:rsid w:val="003B16C1"/>
    <w:rsid w:val="003D199F"/>
    <w:rsid w:val="003F7A4C"/>
    <w:rsid w:val="0047024D"/>
    <w:rsid w:val="004C1134"/>
    <w:rsid w:val="005620B9"/>
    <w:rsid w:val="0056487D"/>
    <w:rsid w:val="00581A38"/>
    <w:rsid w:val="005855FF"/>
    <w:rsid w:val="00587243"/>
    <w:rsid w:val="005B4275"/>
    <w:rsid w:val="00612862"/>
    <w:rsid w:val="00660EBE"/>
    <w:rsid w:val="00681C26"/>
    <w:rsid w:val="006F1B3E"/>
    <w:rsid w:val="007048D5"/>
    <w:rsid w:val="007074A4"/>
    <w:rsid w:val="00744C39"/>
    <w:rsid w:val="00746805"/>
    <w:rsid w:val="0075433E"/>
    <w:rsid w:val="00757C83"/>
    <w:rsid w:val="007A7DCE"/>
    <w:rsid w:val="007D1AAB"/>
    <w:rsid w:val="00837FF8"/>
    <w:rsid w:val="00875235"/>
    <w:rsid w:val="008A13EB"/>
    <w:rsid w:val="008D43C7"/>
    <w:rsid w:val="0091590A"/>
    <w:rsid w:val="00955A46"/>
    <w:rsid w:val="00996F0E"/>
    <w:rsid w:val="009A5787"/>
    <w:rsid w:val="009F76BC"/>
    <w:rsid w:val="00A14530"/>
    <w:rsid w:val="00A177FC"/>
    <w:rsid w:val="00A26794"/>
    <w:rsid w:val="00A942DB"/>
    <w:rsid w:val="00AE694D"/>
    <w:rsid w:val="00B67971"/>
    <w:rsid w:val="00BA3677"/>
    <w:rsid w:val="00BB10DB"/>
    <w:rsid w:val="00BC3C31"/>
    <w:rsid w:val="00BD7277"/>
    <w:rsid w:val="00BE0A8D"/>
    <w:rsid w:val="00BE1519"/>
    <w:rsid w:val="00C07A3F"/>
    <w:rsid w:val="00C25C12"/>
    <w:rsid w:val="00C739D8"/>
    <w:rsid w:val="00C92D84"/>
    <w:rsid w:val="00CF6BA5"/>
    <w:rsid w:val="00CF7A36"/>
    <w:rsid w:val="00D26CA8"/>
    <w:rsid w:val="00D50E75"/>
    <w:rsid w:val="00D61334"/>
    <w:rsid w:val="00D87545"/>
    <w:rsid w:val="00DA2C2B"/>
    <w:rsid w:val="00DB2EF8"/>
    <w:rsid w:val="00DC3C5E"/>
    <w:rsid w:val="00E00ADA"/>
    <w:rsid w:val="00E33741"/>
    <w:rsid w:val="00E40EDF"/>
    <w:rsid w:val="00E66DEF"/>
    <w:rsid w:val="00E87DD9"/>
    <w:rsid w:val="00EA06E0"/>
    <w:rsid w:val="00ED422C"/>
    <w:rsid w:val="00EF1EF6"/>
    <w:rsid w:val="00F00194"/>
    <w:rsid w:val="00F34E22"/>
    <w:rsid w:val="00F94C92"/>
    <w:rsid w:val="00FC21AC"/>
    <w:rsid w:val="00FC3496"/>
    <w:rsid w:val="00FC6C47"/>
    <w:rsid w:val="00FF1D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14339F"/>
  <w14:defaultImageDpi w14:val="300"/>
  <w15:docId w15:val="{EB24C2E7-819C-4BF2-AFDA-6959F7E2C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2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5235"/>
    <w:rPr>
      <w:rFonts w:ascii="Lucida Grande" w:hAnsi="Lucida Grande" w:cs="Lucida Grande"/>
      <w:sz w:val="18"/>
      <w:szCs w:val="18"/>
    </w:rPr>
  </w:style>
  <w:style w:type="character" w:styleId="Hyperlink">
    <w:name w:val="Hyperlink"/>
    <w:basedOn w:val="DefaultParagraphFont"/>
    <w:uiPriority w:val="99"/>
    <w:unhideWhenUsed/>
    <w:rsid w:val="005872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whatworks.college.police.uk/Research/Systematic_Review_Series/Pages/Alley_gating.aspx" TargetMode="External"/><Relationship Id="rId26" Type="http://schemas.openxmlformats.org/officeDocument/2006/relationships/image" Target="media/image100.jpg"/><Relationship Id="rId3" Type="http://schemas.openxmlformats.org/officeDocument/2006/relationships/settings" Target="settings.xml"/><Relationship Id="rId21" Type="http://schemas.openxmlformats.org/officeDocument/2006/relationships/hyperlink" Target="https://www.local.gov.uk/babies-borough-using-behavioural-insights-reduce-anti-social-behaviour" TargetMode="External"/><Relationship Id="rId34" Type="http://schemas.openxmlformats.org/officeDocument/2006/relationships/image" Target="media/image15.emf"/><Relationship Id="rId7" Type="http://schemas.openxmlformats.org/officeDocument/2006/relationships/hyperlink" Target="http://www.lightingagainstcrime.com" TargetMode="External"/><Relationship Id="rId12" Type="http://schemas.openxmlformats.org/officeDocument/2006/relationships/image" Target="media/image40.jpg"/><Relationship Id="rId17" Type="http://schemas.openxmlformats.org/officeDocument/2006/relationships/hyperlink" Target="https://whatworks.college.police.uk/Research/Systematic_Review_Series/Pages/Alley_gating.aspx" TargetMode="External"/><Relationship Id="rId25" Type="http://schemas.openxmlformats.org/officeDocument/2006/relationships/image" Target="media/image10.jpg"/><Relationship Id="rId33"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hyperlink" Target="http://www.securedbydesign.com" TargetMode="External"/><Relationship Id="rId20" Type="http://schemas.openxmlformats.org/officeDocument/2006/relationships/image" Target="media/image8.emf"/><Relationship Id="rId29" Type="http://schemas.openxmlformats.org/officeDocument/2006/relationships/image" Target="media/image120.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4.jpg"/><Relationship Id="rId24" Type="http://schemas.openxmlformats.org/officeDocument/2006/relationships/image" Target="media/image90.jpg"/><Relationship Id="rId32" Type="http://schemas.openxmlformats.org/officeDocument/2006/relationships/image" Target="media/image13.emf"/><Relationship Id="rId5" Type="http://schemas.openxmlformats.org/officeDocument/2006/relationships/image" Target="media/image1.emf"/><Relationship Id="rId15" Type="http://schemas.openxmlformats.org/officeDocument/2006/relationships/hyperlink" Target="http://www.securedbydesign.com" TargetMode="External"/><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hyperlink" Target="https://popcenter.asu.edu/content/closing-streets-and-alleys-reduce-crimex" TargetMode="External"/><Relationship Id="rId4" Type="http://schemas.openxmlformats.org/officeDocument/2006/relationships/webSettings" Target="webSettings.xml"/><Relationship Id="rId9" Type="http://schemas.openxmlformats.org/officeDocument/2006/relationships/hyperlink" Target="http://www.lightingagainstcrime.com" TargetMode="External"/><Relationship Id="rId14" Type="http://schemas.openxmlformats.org/officeDocument/2006/relationships/image" Target="media/image6.emf"/><Relationship Id="rId22" Type="http://schemas.openxmlformats.org/officeDocument/2006/relationships/hyperlink" Target="https://www.local.gov.uk/babies-borough-using-behavioural-insights-reduce-anti-social-behaviour" TargetMode="External"/><Relationship Id="rId27" Type="http://schemas.openxmlformats.org/officeDocument/2006/relationships/image" Target="media/image11.emf"/><Relationship Id="rId30" Type="http://schemas.openxmlformats.org/officeDocument/2006/relationships/hyperlink" Target="https://popcenter.asu.edu/content/closing-streets-and-alleys-reduce-crimex" TargetMode="External"/><Relationship Id="rId35" Type="http://schemas.openxmlformats.org/officeDocument/2006/relationships/fontTable" Target="fontTable.xml"/><Relationship Id="rId8"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0E117-960B-4FCB-8944-A1B044B65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53240DD8</Template>
  <TotalTime>0</TotalTime>
  <Pages>10</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dc:creator>
  <cp:keywords/>
  <dc:description/>
  <cp:lastModifiedBy>Ian Henshaw</cp:lastModifiedBy>
  <cp:revision>2</cp:revision>
  <dcterms:created xsi:type="dcterms:W3CDTF">2020-04-02T19:08:00Z</dcterms:created>
  <dcterms:modified xsi:type="dcterms:W3CDTF">2020-04-02T19:08:00Z</dcterms:modified>
</cp:coreProperties>
</file>